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20C0" w:rsidRPr="00C67A41" w:rsidRDefault="00BC20C0" w:rsidP="00EE5A67">
      <w:pPr>
        <w:jc w:val="center"/>
        <w:rPr>
          <w:b/>
          <w:bCs/>
          <w:sz w:val="20"/>
          <w:szCs w:val="20"/>
        </w:rPr>
      </w:pPr>
      <w:proofErr w:type="gramStart"/>
      <w:r w:rsidRPr="00C67A41">
        <w:rPr>
          <w:b/>
          <w:bCs/>
          <w:sz w:val="20"/>
          <w:szCs w:val="20"/>
        </w:rPr>
        <w:t>ДОГОВОР  №</w:t>
      </w:r>
      <w:proofErr w:type="gramEnd"/>
      <w:r w:rsidRPr="00C67A41">
        <w:rPr>
          <w:b/>
          <w:bCs/>
          <w:sz w:val="20"/>
          <w:szCs w:val="20"/>
        </w:rPr>
        <w:t xml:space="preserve"> ___</w:t>
      </w:r>
    </w:p>
    <w:p w:rsidR="00BC20C0" w:rsidRDefault="00BC20C0" w:rsidP="00EE5A67">
      <w:pPr>
        <w:jc w:val="center"/>
        <w:rPr>
          <w:b/>
          <w:bCs/>
          <w:sz w:val="20"/>
          <w:szCs w:val="20"/>
        </w:rPr>
      </w:pPr>
      <w:r w:rsidRPr="00C67A41">
        <w:rPr>
          <w:b/>
          <w:bCs/>
          <w:sz w:val="20"/>
          <w:szCs w:val="20"/>
        </w:rPr>
        <w:t>КУПЛИ-ПРОДАЖИ ИМУЩЕСТВА</w:t>
      </w:r>
    </w:p>
    <w:p w:rsidR="00D63674" w:rsidRPr="00C67A41" w:rsidRDefault="00D63674" w:rsidP="00EE5A67">
      <w:pPr>
        <w:jc w:val="center"/>
        <w:rPr>
          <w:b/>
          <w:bCs/>
          <w:sz w:val="20"/>
          <w:szCs w:val="20"/>
        </w:rPr>
      </w:pPr>
    </w:p>
    <w:p w:rsidR="00BC20C0" w:rsidRPr="00C67A41" w:rsidRDefault="0035625B" w:rsidP="00EE5A67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BC20C0" w:rsidRPr="00C67A41">
        <w:rPr>
          <w:i/>
          <w:iCs/>
          <w:sz w:val="20"/>
          <w:szCs w:val="20"/>
        </w:rPr>
        <w:tab/>
      </w:r>
      <w:r w:rsidR="001C28FD" w:rsidRPr="00C67A41">
        <w:rPr>
          <w:i/>
          <w:iCs/>
          <w:sz w:val="20"/>
          <w:szCs w:val="20"/>
        </w:rPr>
        <w:t xml:space="preserve">         </w:t>
      </w:r>
      <w:r w:rsidR="00756DB8">
        <w:rPr>
          <w:i/>
          <w:iCs/>
          <w:sz w:val="20"/>
          <w:szCs w:val="20"/>
        </w:rPr>
        <w:t xml:space="preserve">      </w:t>
      </w:r>
      <w:r w:rsidR="00BC20C0" w:rsidRPr="00C67A41">
        <w:rPr>
          <w:i/>
          <w:iCs/>
          <w:sz w:val="20"/>
          <w:szCs w:val="20"/>
        </w:rPr>
        <w:t>«</w:t>
      </w:r>
      <w:r>
        <w:rPr>
          <w:i/>
          <w:iCs/>
          <w:sz w:val="20"/>
          <w:szCs w:val="20"/>
        </w:rPr>
        <w:t>___</w:t>
      </w:r>
      <w:r w:rsidR="00BC20C0" w:rsidRPr="00C67A41">
        <w:rPr>
          <w:i/>
          <w:iCs/>
          <w:sz w:val="20"/>
          <w:szCs w:val="20"/>
        </w:rPr>
        <w:t>»</w:t>
      </w:r>
      <w:r w:rsidR="004A1CBC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____</w:t>
      </w:r>
      <w:r w:rsidR="004A1CBC">
        <w:rPr>
          <w:i/>
          <w:iCs/>
          <w:sz w:val="20"/>
          <w:szCs w:val="20"/>
        </w:rPr>
        <w:t xml:space="preserve"> </w:t>
      </w:r>
      <w:r w:rsidR="00BC20C0" w:rsidRPr="00C67A41">
        <w:rPr>
          <w:i/>
          <w:iCs/>
          <w:sz w:val="20"/>
          <w:szCs w:val="20"/>
        </w:rPr>
        <w:t>202</w:t>
      </w:r>
      <w:r>
        <w:rPr>
          <w:i/>
          <w:iCs/>
          <w:sz w:val="20"/>
          <w:szCs w:val="20"/>
        </w:rPr>
        <w:t>_</w:t>
      </w:r>
      <w:r w:rsidR="00BC20C0" w:rsidRPr="00C67A41">
        <w:rPr>
          <w:i/>
          <w:iCs/>
          <w:sz w:val="20"/>
          <w:szCs w:val="20"/>
        </w:rPr>
        <w:t>г.</w:t>
      </w:r>
    </w:p>
    <w:p w:rsidR="00BC20C0" w:rsidRPr="00C67A41" w:rsidRDefault="00BC20C0" w:rsidP="00EE5A67">
      <w:pPr>
        <w:jc w:val="both"/>
        <w:rPr>
          <w:sz w:val="20"/>
          <w:szCs w:val="20"/>
        </w:rPr>
      </w:pPr>
    </w:p>
    <w:p w:rsidR="00BC20C0" w:rsidRDefault="00493E94" w:rsidP="00582561">
      <w:pPr>
        <w:jc w:val="both"/>
        <w:rPr>
          <w:sz w:val="20"/>
          <w:szCs w:val="20"/>
        </w:rPr>
      </w:pPr>
      <w:r w:rsidRPr="00C67A41">
        <w:rPr>
          <w:color w:val="000000"/>
          <w:sz w:val="20"/>
          <w:szCs w:val="20"/>
        </w:rPr>
        <w:tab/>
      </w:r>
      <w:r w:rsidR="00BC20C0" w:rsidRPr="00C67A41">
        <w:rPr>
          <w:color w:val="000000"/>
          <w:sz w:val="20"/>
          <w:szCs w:val="20"/>
        </w:rPr>
        <w:t xml:space="preserve">Финансовый управляющий гражданина </w:t>
      </w:r>
      <w:r w:rsidR="0035625B">
        <w:rPr>
          <w:color w:val="000000"/>
          <w:sz w:val="20"/>
          <w:szCs w:val="20"/>
        </w:rPr>
        <w:t>_________________</w:t>
      </w:r>
      <w:r w:rsidR="00BC20C0" w:rsidRPr="00C67A41">
        <w:rPr>
          <w:sz w:val="20"/>
          <w:szCs w:val="20"/>
        </w:rPr>
        <w:t>Валиуллин Марат Салаватович (ИНН 027409100835, СНИЛС 030-790-298 42) - член СРО ААУ "</w:t>
      </w:r>
      <w:proofErr w:type="spellStart"/>
      <w:r w:rsidR="00BC20C0" w:rsidRPr="00C67A41">
        <w:rPr>
          <w:sz w:val="20"/>
          <w:szCs w:val="20"/>
        </w:rPr>
        <w:t>Евросиб</w:t>
      </w:r>
      <w:proofErr w:type="spellEnd"/>
      <w:r w:rsidR="00BC20C0" w:rsidRPr="00C67A41">
        <w:rPr>
          <w:sz w:val="20"/>
          <w:szCs w:val="20"/>
        </w:rPr>
        <w:t xml:space="preserve">" (ОГРН 1050204056319, ИНН 0274107073, адрес: </w:t>
      </w:r>
      <w:r w:rsidR="00340F92" w:rsidRPr="00340F92">
        <w:rPr>
          <w:sz w:val="20"/>
          <w:szCs w:val="20"/>
        </w:rPr>
        <w:t xml:space="preserve">121087, г Москва, </w:t>
      </w:r>
      <w:proofErr w:type="spellStart"/>
      <w:r w:rsidR="00340F92" w:rsidRPr="00340F92">
        <w:rPr>
          <w:sz w:val="20"/>
          <w:szCs w:val="20"/>
        </w:rPr>
        <w:t>пр</w:t>
      </w:r>
      <w:proofErr w:type="spellEnd"/>
      <w:r w:rsidR="00340F92" w:rsidRPr="00340F92">
        <w:rPr>
          <w:sz w:val="20"/>
          <w:szCs w:val="20"/>
        </w:rPr>
        <w:t>-д Багратионовский, д 7, к 20А, оф. 410</w:t>
      </w:r>
      <w:r w:rsidR="00BC20C0" w:rsidRPr="00C67A41">
        <w:rPr>
          <w:sz w:val="20"/>
          <w:szCs w:val="20"/>
        </w:rPr>
        <w:t>)</w:t>
      </w:r>
      <w:r w:rsidR="00BC20C0" w:rsidRPr="00C67A41">
        <w:rPr>
          <w:color w:val="000000"/>
          <w:sz w:val="20"/>
          <w:szCs w:val="20"/>
        </w:rPr>
        <w:t xml:space="preserve">, действующий на основании решения </w:t>
      </w:r>
      <w:r w:rsidR="00BC20C0" w:rsidRPr="00C67A41">
        <w:rPr>
          <w:sz w:val="20"/>
          <w:szCs w:val="20"/>
        </w:rPr>
        <w:t>Арбитражного суда  </w:t>
      </w:r>
      <w:r w:rsidR="0035625B">
        <w:rPr>
          <w:sz w:val="20"/>
          <w:szCs w:val="20"/>
        </w:rPr>
        <w:t xml:space="preserve">_____________ </w:t>
      </w:r>
      <w:r w:rsidR="00BC20C0" w:rsidRPr="00C67A41">
        <w:rPr>
          <w:sz w:val="20"/>
          <w:szCs w:val="20"/>
        </w:rPr>
        <w:t>от</w:t>
      </w:r>
      <w:r w:rsidR="003361FE" w:rsidRPr="003361FE">
        <w:rPr>
          <w:sz w:val="20"/>
          <w:szCs w:val="20"/>
        </w:rPr>
        <w:t xml:space="preserve"> </w:t>
      </w:r>
      <w:r w:rsidR="0035625B">
        <w:rPr>
          <w:sz w:val="20"/>
          <w:szCs w:val="20"/>
        </w:rPr>
        <w:t>___________</w:t>
      </w:r>
      <w:r w:rsidR="003361FE" w:rsidRPr="003361FE">
        <w:rPr>
          <w:sz w:val="20"/>
          <w:szCs w:val="20"/>
        </w:rPr>
        <w:t xml:space="preserve"> </w:t>
      </w:r>
      <w:r w:rsidR="00BC20C0" w:rsidRPr="00C67A41">
        <w:rPr>
          <w:sz w:val="20"/>
          <w:szCs w:val="20"/>
        </w:rPr>
        <w:t xml:space="preserve"> г. по делу № </w:t>
      </w:r>
      <w:r w:rsidR="0035625B">
        <w:rPr>
          <w:sz w:val="20"/>
          <w:szCs w:val="20"/>
        </w:rPr>
        <w:t>__________</w:t>
      </w:r>
      <w:r w:rsidR="00BC20C0" w:rsidRPr="00C67A41">
        <w:rPr>
          <w:color w:val="000000"/>
          <w:sz w:val="20"/>
          <w:szCs w:val="20"/>
        </w:rPr>
        <w:t>, именуемый в дальнейшем «Продавец», с одной стороны,</w:t>
      </w:r>
      <w:r w:rsidR="00BC20C0" w:rsidRPr="00C67A41">
        <w:rPr>
          <w:sz w:val="20"/>
          <w:szCs w:val="20"/>
        </w:rPr>
        <w:t xml:space="preserve"> и </w:t>
      </w:r>
      <w:r w:rsidR="0035625B">
        <w:rPr>
          <w:sz w:val="20"/>
          <w:szCs w:val="20"/>
        </w:rPr>
        <w:t>_____________</w:t>
      </w:r>
      <w:r w:rsidR="00BC20C0" w:rsidRPr="00C67A41">
        <w:rPr>
          <w:sz w:val="20"/>
          <w:szCs w:val="20"/>
        </w:rPr>
        <w:t>, именуемое в дальнейшем «Покупатель», с другой стороны, заключили настоящий договор о нижеследующем:</w:t>
      </w:r>
    </w:p>
    <w:p w:rsidR="00BC20C0" w:rsidRPr="00C67A41" w:rsidRDefault="00BC20C0" w:rsidP="00FA5276">
      <w:pPr>
        <w:jc w:val="center"/>
        <w:rPr>
          <w:b/>
          <w:bCs/>
          <w:sz w:val="20"/>
          <w:szCs w:val="20"/>
        </w:rPr>
      </w:pPr>
      <w:r w:rsidRPr="00C67A41">
        <w:rPr>
          <w:b/>
          <w:bCs/>
          <w:sz w:val="20"/>
          <w:szCs w:val="20"/>
        </w:rPr>
        <w:t>1. ПРЕДМЕТ ДОГОВОРА</w:t>
      </w:r>
    </w:p>
    <w:p w:rsidR="00BC20C0" w:rsidRPr="00C67A41" w:rsidRDefault="00BC20C0" w:rsidP="00850B99">
      <w:pPr>
        <w:pStyle w:val="Default"/>
        <w:framePr w:hSpace="180" w:wrap="auto" w:vAnchor="text" w:hAnchor="text" w:y="1"/>
        <w:ind w:firstLine="567"/>
        <w:suppressOverlap/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1.1.</w:t>
      </w:r>
      <w:r w:rsidRPr="00C67A41">
        <w:rPr>
          <w:sz w:val="20"/>
          <w:szCs w:val="20"/>
        </w:rPr>
        <w:tab/>
        <w:t>По результатам электронных торгов, проведенных в рамках процедуры банкротства гражданина,</w:t>
      </w:r>
      <w:r w:rsidR="00C67A41">
        <w:rPr>
          <w:sz w:val="20"/>
          <w:szCs w:val="20"/>
        </w:rPr>
        <w:t xml:space="preserve"> Продавец передает в собственность Покупателя</w:t>
      </w:r>
      <w:r w:rsidR="00913D5B">
        <w:rPr>
          <w:sz w:val="20"/>
          <w:szCs w:val="20"/>
        </w:rPr>
        <w:t xml:space="preserve">, а Покупатель обязуется принять и оплатить следующее </w:t>
      </w:r>
      <w:proofErr w:type="gramStart"/>
      <w:r w:rsidR="00913D5B">
        <w:rPr>
          <w:sz w:val="20"/>
          <w:szCs w:val="20"/>
        </w:rPr>
        <w:t>имущество</w:t>
      </w:r>
      <w:r w:rsidRPr="00C67A41">
        <w:rPr>
          <w:sz w:val="20"/>
          <w:szCs w:val="20"/>
        </w:rPr>
        <w:t>:</w:t>
      </w:r>
      <w:r w:rsidR="0035625B">
        <w:rPr>
          <w:sz w:val="20"/>
          <w:szCs w:val="20"/>
        </w:rPr>
        <w:t>_</w:t>
      </w:r>
      <w:proofErr w:type="gramEnd"/>
      <w:r w:rsidR="0035625B">
        <w:rPr>
          <w:sz w:val="20"/>
          <w:szCs w:val="20"/>
        </w:rPr>
        <w:t>_______________________________________________________</w:t>
      </w:r>
      <w:r w:rsidR="004A1CBC" w:rsidRPr="004A1CBC">
        <w:rPr>
          <w:sz w:val="20"/>
          <w:szCs w:val="20"/>
        </w:rPr>
        <w:t xml:space="preserve">. </w:t>
      </w:r>
    </w:p>
    <w:p w:rsidR="00BC20C0" w:rsidRPr="00C67A41" w:rsidRDefault="00BC20C0" w:rsidP="00E66209">
      <w:pPr>
        <w:jc w:val="center"/>
        <w:rPr>
          <w:b/>
          <w:bCs/>
          <w:sz w:val="20"/>
          <w:szCs w:val="20"/>
        </w:rPr>
      </w:pPr>
      <w:r w:rsidRPr="00C67A41">
        <w:rPr>
          <w:b/>
          <w:bCs/>
          <w:sz w:val="20"/>
          <w:szCs w:val="20"/>
        </w:rPr>
        <w:t>2. ЦЕНА ДОГОВОРА И ПОРЯДОК РАСЧЕТОВ</w:t>
      </w:r>
    </w:p>
    <w:p w:rsidR="00BC20C0" w:rsidRPr="00C67A41" w:rsidRDefault="00BC20C0" w:rsidP="00EE5A67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 </w:t>
      </w:r>
      <w:r w:rsidRPr="00C67A41">
        <w:rPr>
          <w:sz w:val="20"/>
          <w:szCs w:val="20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35625B">
        <w:rPr>
          <w:sz w:val="20"/>
          <w:szCs w:val="20"/>
        </w:rPr>
        <w:t>___________________</w:t>
      </w:r>
      <w:r w:rsidRPr="00C67A41">
        <w:rPr>
          <w:sz w:val="20"/>
          <w:szCs w:val="20"/>
        </w:rPr>
        <w:t xml:space="preserve"> рублей. Указанная цена, установленная по результатам открытых торгов по продаже имущества </w:t>
      </w:r>
      <w:r w:rsidR="00913D5B">
        <w:rPr>
          <w:sz w:val="20"/>
          <w:szCs w:val="20"/>
        </w:rPr>
        <w:t>гражданина</w:t>
      </w:r>
      <w:r w:rsidRPr="00C67A41">
        <w:rPr>
          <w:sz w:val="20"/>
          <w:szCs w:val="20"/>
        </w:rPr>
        <w:t>, является окончательной и изменению не подлежит.</w:t>
      </w:r>
    </w:p>
    <w:p w:rsidR="00BC20C0" w:rsidRPr="00C67A41" w:rsidRDefault="00BC20C0" w:rsidP="00EE5A67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 </w:t>
      </w:r>
      <w:r w:rsidRPr="00C67A41">
        <w:rPr>
          <w:sz w:val="20"/>
          <w:szCs w:val="20"/>
        </w:rPr>
        <w:tab/>
        <w:t xml:space="preserve">2.2. Сумма указанная в п. 2.1. настоящего Договора подлежит перечислению на </w:t>
      </w:r>
      <w:r w:rsidR="00913D5B">
        <w:rPr>
          <w:sz w:val="20"/>
          <w:szCs w:val="20"/>
        </w:rPr>
        <w:t xml:space="preserve">банковский </w:t>
      </w:r>
      <w:r w:rsidRPr="00C67A41">
        <w:rPr>
          <w:sz w:val="20"/>
          <w:szCs w:val="20"/>
        </w:rPr>
        <w:t xml:space="preserve">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на </w:t>
      </w:r>
      <w:r w:rsidR="00493E94" w:rsidRPr="00C67A41">
        <w:rPr>
          <w:sz w:val="20"/>
          <w:szCs w:val="20"/>
        </w:rPr>
        <w:t xml:space="preserve">банковский </w:t>
      </w:r>
      <w:r w:rsidRPr="00C67A41">
        <w:rPr>
          <w:sz w:val="20"/>
          <w:szCs w:val="20"/>
        </w:rPr>
        <w:t xml:space="preserve">счет Продавца. </w:t>
      </w:r>
    </w:p>
    <w:p w:rsidR="00BC20C0" w:rsidRPr="00C67A41" w:rsidRDefault="00493E94" w:rsidP="002B7D01">
      <w:pPr>
        <w:jc w:val="center"/>
        <w:rPr>
          <w:b/>
          <w:bCs/>
          <w:sz w:val="20"/>
          <w:szCs w:val="20"/>
        </w:rPr>
      </w:pPr>
      <w:r w:rsidRPr="00C67A41">
        <w:rPr>
          <w:b/>
          <w:bCs/>
          <w:sz w:val="20"/>
          <w:szCs w:val="20"/>
        </w:rPr>
        <w:t>3</w:t>
      </w:r>
      <w:r w:rsidR="00BC20C0" w:rsidRPr="00C67A41">
        <w:rPr>
          <w:b/>
          <w:bCs/>
          <w:sz w:val="20"/>
          <w:szCs w:val="20"/>
        </w:rPr>
        <w:t>. ПЕРЕХОД ПРАВА СОБСТВЕННОСТИ НА ИМУЩЕСТВО</w:t>
      </w:r>
    </w:p>
    <w:p w:rsidR="00BC20C0" w:rsidRDefault="00BC20C0" w:rsidP="002B7D01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</w:t>
      </w:r>
      <w:r w:rsidRPr="00C67A41">
        <w:rPr>
          <w:sz w:val="20"/>
          <w:szCs w:val="20"/>
        </w:rPr>
        <w:tab/>
      </w:r>
      <w:r w:rsidR="00493E94" w:rsidRPr="00C67A41">
        <w:rPr>
          <w:sz w:val="20"/>
          <w:szCs w:val="20"/>
        </w:rPr>
        <w:t>3</w:t>
      </w:r>
      <w:r w:rsidRPr="00C67A41">
        <w:rPr>
          <w:sz w:val="20"/>
          <w:szCs w:val="20"/>
        </w:rPr>
        <w:t xml:space="preserve">.1.  Право собственности на имущество указанное в п. 1.1. настоящего Договора переходит к Покупателю после </w:t>
      </w:r>
      <w:r w:rsidR="00493E94" w:rsidRPr="00C67A41">
        <w:rPr>
          <w:sz w:val="20"/>
          <w:szCs w:val="20"/>
        </w:rPr>
        <w:t xml:space="preserve">подписания сторонами акта-приема передачи имущества или государственной регистрации перехода права собственности на имущество. </w:t>
      </w:r>
    </w:p>
    <w:p w:rsidR="00FC61E1" w:rsidRDefault="00FC61E1" w:rsidP="00FC61E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3</w:t>
      </w:r>
      <w:r w:rsidRPr="00C67A41">
        <w:rPr>
          <w:sz w:val="20"/>
          <w:szCs w:val="20"/>
        </w:rPr>
        <w:t>.</w:t>
      </w:r>
      <w:r>
        <w:rPr>
          <w:sz w:val="20"/>
          <w:szCs w:val="20"/>
        </w:rPr>
        <w:t xml:space="preserve">2. </w:t>
      </w:r>
      <w:r w:rsidR="00810F8B">
        <w:rPr>
          <w:sz w:val="20"/>
          <w:szCs w:val="20"/>
        </w:rPr>
        <w:t>Все р</w:t>
      </w:r>
      <w:r w:rsidR="005A78F1">
        <w:rPr>
          <w:sz w:val="20"/>
          <w:szCs w:val="20"/>
        </w:rPr>
        <w:t>асходы,</w:t>
      </w:r>
      <w:r>
        <w:rPr>
          <w:sz w:val="20"/>
          <w:szCs w:val="20"/>
        </w:rPr>
        <w:t xml:space="preserve"> связанные с государственной регистрацией перехода права </w:t>
      </w:r>
      <w:r w:rsidR="005A78F1">
        <w:rPr>
          <w:sz w:val="20"/>
          <w:szCs w:val="20"/>
        </w:rPr>
        <w:t xml:space="preserve">собственности </w:t>
      </w:r>
      <w:r w:rsidR="00810F8B">
        <w:rPr>
          <w:sz w:val="20"/>
          <w:szCs w:val="20"/>
        </w:rPr>
        <w:t xml:space="preserve">на имущество </w:t>
      </w:r>
      <w:r w:rsidR="005A78F1">
        <w:rPr>
          <w:sz w:val="20"/>
          <w:szCs w:val="20"/>
        </w:rPr>
        <w:t>(при их наличии),</w:t>
      </w:r>
      <w:r>
        <w:rPr>
          <w:sz w:val="20"/>
          <w:szCs w:val="20"/>
        </w:rPr>
        <w:t xml:space="preserve"> несет Покупатель.</w:t>
      </w:r>
    </w:p>
    <w:p w:rsidR="00810F8B" w:rsidRDefault="005A78F1" w:rsidP="00FC61E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3.3. </w:t>
      </w:r>
      <w:r w:rsidR="00595F67">
        <w:rPr>
          <w:sz w:val="20"/>
          <w:szCs w:val="20"/>
        </w:rPr>
        <w:t>Покупатель</w:t>
      </w:r>
      <w:r w:rsidR="00595F67" w:rsidRPr="00595F67">
        <w:rPr>
          <w:sz w:val="20"/>
          <w:szCs w:val="20"/>
        </w:rPr>
        <w:t xml:space="preserve"> несет все обязательные расходы, связанные с заключением, удостоверением и регистрацией договора, в том числе и расходы Продавца связанные с обязательным нотариальным удостоверением договора</w:t>
      </w:r>
      <w:r w:rsidR="00595F67">
        <w:rPr>
          <w:sz w:val="20"/>
          <w:szCs w:val="20"/>
        </w:rPr>
        <w:t xml:space="preserve"> (в случае обязательного удостоверения сделки в соответствии со ст. 163 ГК РФ)</w:t>
      </w:r>
      <w:r w:rsidR="00595F67" w:rsidRPr="00595F67">
        <w:rPr>
          <w:sz w:val="20"/>
          <w:szCs w:val="20"/>
        </w:rPr>
        <w:t xml:space="preserve">, дистанционным удостоверением договора двумя нотариусами (вне пределов г. Уфа) и т.д. </w:t>
      </w:r>
    </w:p>
    <w:p w:rsidR="00BC20C0" w:rsidRPr="00C67A41" w:rsidRDefault="00493E94" w:rsidP="002C0A59">
      <w:pPr>
        <w:jc w:val="center"/>
        <w:rPr>
          <w:b/>
          <w:bCs/>
          <w:sz w:val="20"/>
          <w:szCs w:val="20"/>
        </w:rPr>
      </w:pPr>
      <w:r w:rsidRPr="00C67A41">
        <w:rPr>
          <w:b/>
          <w:bCs/>
          <w:sz w:val="20"/>
          <w:szCs w:val="20"/>
        </w:rPr>
        <w:t>4</w:t>
      </w:r>
      <w:r w:rsidR="00BC20C0" w:rsidRPr="00C67A41">
        <w:rPr>
          <w:b/>
          <w:bCs/>
          <w:sz w:val="20"/>
          <w:szCs w:val="20"/>
        </w:rPr>
        <w:t>. ПРАВА И ОБЯЗАННОСТИ СТОРОН</w:t>
      </w:r>
    </w:p>
    <w:p w:rsidR="00BC20C0" w:rsidRPr="00C67A41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  </w:t>
      </w:r>
      <w:r w:rsidRPr="00C67A41">
        <w:rPr>
          <w:sz w:val="20"/>
          <w:szCs w:val="20"/>
        </w:rPr>
        <w:tab/>
      </w:r>
      <w:r w:rsidR="00493E94" w:rsidRPr="00C67A41">
        <w:rPr>
          <w:sz w:val="20"/>
          <w:szCs w:val="20"/>
        </w:rPr>
        <w:t>4</w:t>
      </w:r>
      <w:r w:rsidRPr="00C67A41">
        <w:rPr>
          <w:sz w:val="20"/>
          <w:szCs w:val="20"/>
        </w:rPr>
        <w:t>.1. Продавец обязан:</w:t>
      </w:r>
    </w:p>
    <w:p w:rsidR="00BC20C0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 </w:t>
      </w:r>
      <w:r w:rsidRPr="00C67A41">
        <w:rPr>
          <w:sz w:val="20"/>
          <w:szCs w:val="20"/>
        </w:rPr>
        <w:tab/>
      </w:r>
      <w:r w:rsidR="00493E94" w:rsidRPr="00C67A41">
        <w:rPr>
          <w:sz w:val="20"/>
          <w:szCs w:val="20"/>
        </w:rPr>
        <w:t>4</w:t>
      </w:r>
      <w:r w:rsidRPr="00C67A41">
        <w:rPr>
          <w:sz w:val="20"/>
          <w:szCs w:val="20"/>
        </w:rPr>
        <w:t>.1.1. Передать Покупателю имущество, указанное в п. 1.1 настоящего договора по акту приема-передачи</w:t>
      </w:r>
      <w:r w:rsidR="00913D5B">
        <w:rPr>
          <w:sz w:val="20"/>
          <w:szCs w:val="20"/>
        </w:rPr>
        <w:t xml:space="preserve"> в течение </w:t>
      </w:r>
      <w:r w:rsidR="00D63674">
        <w:rPr>
          <w:sz w:val="20"/>
          <w:szCs w:val="20"/>
        </w:rPr>
        <w:t>10</w:t>
      </w:r>
      <w:r w:rsidR="00913D5B">
        <w:rPr>
          <w:sz w:val="20"/>
          <w:szCs w:val="20"/>
        </w:rPr>
        <w:t xml:space="preserve"> дней с</w:t>
      </w:r>
      <w:r w:rsidR="00D63674">
        <w:rPr>
          <w:sz w:val="20"/>
          <w:szCs w:val="20"/>
        </w:rPr>
        <w:t xml:space="preserve"> даты выполнения Покупателем обязательства по оплате приобретаемого имущества.</w:t>
      </w:r>
    </w:p>
    <w:p w:rsidR="00D63674" w:rsidRDefault="00D63674" w:rsidP="00D6367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4.1.2 В случае необходимости государственной регистрации</w:t>
      </w:r>
      <w:r w:rsidR="00FC61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перехода к Покупателю права собственности на </w:t>
      </w:r>
      <w:r w:rsidRPr="00C67A41">
        <w:rPr>
          <w:sz w:val="20"/>
          <w:szCs w:val="20"/>
        </w:rPr>
        <w:t>имущество, указанное в п. 1.1 настоящего договора</w:t>
      </w:r>
      <w:r>
        <w:rPr>
          <w:sz w:val="20"/>
          <w:szCs w:val="20"/>
        </w:rPr>
        <w:t xml:space="preserve"> обратится в установленном порядке в регистрирующие органы в течение 10 дней с даты выполнения Покупателем обязательства по оплате приобретаемого имущества.</w:t>
      </w:r>
    </w:p>
    <w:p w:rsidR="00BC20C0" w:rsidRPr="00C67A41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</w:t>
      </w:r>
      <w:r w:rsidRPr="00C67A41">
        <w:rPr>
          <w:sz w:val="20"/>
          <w:szCs w:val="20"/>
        </w:rPr>
        <w:tab/>
      </w:r>
      <w:r w:rsidR="00493E94" w:rsidRPr="00C67A41">
        <w:rPr>
          <w:sz w:val="20"/>
          <w:szCs w:val="20"/>
        </w:rPr>
        <w:t>4</w:t>
      </w:r>
      <w:r w:rsidRPr="00C67A41">
        <w:rPr>
          <w:sz w:val="20"/>
          <w:szCs w:val="20"/>
        </w:rPr>
        <w:t>.2. Покупатель обязан:</w:t>
      </w:r>
    </w:p>
    <w:p w:rsidR="00BC20C0" w:rsidRPr="00C67A41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</w:t>
      </w:r>
      <w:r w:rsidRPr="00C67A41">
        <w:rPr>
          <w:sz w:val="20"/>
          <w:szCs w:val="20"/>
        </w:rPr>
        <w:tab/>
      </w:r>
      <w:r w:rsidR="00493E94" w:rsidRPr="00C67A41">
        <w:rPr>
          <w:sz w:val="20"/>
          <w:szCs w:val="20"/>
        </w:rPr>
        <w:t>4</w:t>
      </w:r>
      <w:r w:rsidRPr="00C67A41">
        <w:rPr>
          <w:sz w:val="20"/>
          <w:szCs w:val="20"/>
        </w:rPr>
        <w:t xml:space="preserve">.2.1. Оплатить приобретаемое имущество в полном объеме в течение </w:t>
      </w:r>
      <w:r w:rsidR="001C28FD" w:rsidRPr="00C67A41">
        <w:rPr>
          <w:sz w:val="20"/>
          <w:szCs w:val="20"/>
        </w:rPr>
        <w:t>30</w:t>
      </w:r>
      <w:r w:rsidRPr="00C67A41">
        <w:rPr>
          <w:sz w:val="20"/>
          <w:szCs w:val="20"/>
        </w:rPr>
        <w:t xml:space="preserve"> дней с момента подписания настоящего договора.</w:t>
      </w:r>
    </w:p>
    <w:p w:rsidR="00BC20C0" w:rsidRPr="00C67A41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 </w:t>
      </w:r>
      <w:r w:rsidRPr="00C67A41">
        <w:rPr>
          <w:sz w:val="20"/>
          <w:szCs w:val="20"/>
        </w:rPr>
        <w:tab/>
      </w:r>
      <w:r w:rsidR="00493E94" w:rsidRPr="00C67A41">
        <w:rPr>
          <w:sz w:val="20"/>
          <w:szCs w:val="20"/>
        </w:rPr>
        <w:t>4</w:t>
      </w:r>
      <w:r w:rsidRPr="00C67A41">
        <w:rPr>
          <w:sz w:val="20"/>
          <w:szCs w:val="20"/>
        </w:rPr>
        <w:t xml:space="preserve">.2.2.  </w:t>
      </w:r>
      <w:r w:rsidR="00D63674" w:rsidRPr="00C67A41">
        <w:rPr>
          <w:sz w:val="20"/>
          <w:szCs w:val="20"/>
        </w:rPr>
        <w:t>Принять имущество</w:t>
      </w:r>
      <w:r w:rsidRPr="00C67A41">
        <w:rPr>
          <w:sz w:val="20"/>
          <w:szCs w:val="20"/>
        </w:rPr>
        <w:t xml:space="preserve"> на условиях, </w:t>
      </w:r>
      <w:r w:rsidR="00201DA0" w:rsidRPr="00C67A41">
        <w:rPr>
          <w:sz w:val="20"/>
          <w:szCs w:val="20"/>
        </w:rPr>
        <w:t>предусмотренных настоящим</w:t>
      </w:r>
      <w:r w:rsidRPr="00C67A41">
        <w:rPr>
          <w:sz w:val="20"/>
          <w:szCs w:val="20"/>
        </w:rPr>
        <w:t xml:space="preserve"> договором.</w:t>
      </w:r>
    </w:p>
    <w:p w:rsidR="00BC20C0" w:rsidRPr="00C67A41" w:rsidRDefault="00C67A41" w:rsidP="002104F2">
      <w:pPr>
        <w:jc w:val="center"/>
        <w:rPr>
          <w:b/>
          <w:bCs/>
          <w:sz w:val="20"/>
          <w:szCs w:val="20"/>
        </w:rPr>
      </w:pPr>
      <w:r w:rsidRPr="00C67A41">
        <w:rPr>
          <w:b/>
          <w:bCs/>
          <w:sz w:val="20"/>
          <w:szCs w:val="20"/>
        </w:rPr>
        <w:t>5</w:t>
      </w:r>
      <w:r w:rsidR="00BC20C0" w:rsidRPr="00C67A41">
        <w:rPr>
          <w:b/>
          <w:bCs/>
          <w:sz w:val="20"/>
          <w:szCs w:val="20"/>
        </w:rPr>
        <w:t>. ПРОЧИЕ УСЛОВИЯ</w:t>
      </w:r>
    </w:p>
    <w:p w:rsidR="00BC20C0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</w:t>
      </w:r>
      <w:r w:rsidRPr="00C67A41">
        <w:rPr>
          <w:sz w:val="20"/>
          <w:szCs w:val="20"/>
        </w:rPr>
        <w:tab/>
      </w:r>
      <w:r w:rsidR="00C67A41" w:rsidRPr="00C67A41">
        <w:rPr>
          <w:sz w:val="20"/>
          <w:szCs w:val="20"/>
        </w:rPr>
        <w:t>5</w:t>
      </w:r>
      <w:r w:rsidRPr="00C67A41">
        <w:rPr>
          <w:sz w:val="20"/>
          <w:szCs w:val="20"/>
        </w:rPr>
        <w:t>.</w:t>
      </w:r>
      <w:r w:rsidR="00C67A41" w:rsidRPr="00C67A41">
        <w:rPr>
          <w:sz w:val="20"/>
          <w:szCs w:val="20"/>
        </w:rPr>
        <w:t>1</w:t>
      </w:r>
      <w:r w:rsidRPr="00C67A41">
        <w:rPr>
          <w:sz w:val="20"/>
          <w:szCs w:val="20"/>
        </w:rPr>
        <w:t>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93DA0" w:rsidRPr="00793DA0" w:rsidRDefault="00793DA0" w:rsidP="002104F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793DA0">
        <w:rPr>
          <w:sz w:val="20"/>
          <w:szCs w:val="20"/>
        </w:rPr>
        <w:t xml:space="preserve">5.2 </w:t>
      </w:r>
      <w:r>
        <w:rPr>
          <w:sz w:val="20"/>
          <w:szCs w:val="20"/>
        </w:rPr>
        <w:t xml:space="preserve">В отношении имущества, указанного в п. 1.1. настоящего договора, имеются следующие ограничения и/или обременения _______________________, которые подлежат снятию/отмене Покупателем самостоятельно.  </w:t>
      </w:r>
    </w:p>
    <w:p w:rsidR="00BC20C0" w:rsidRPr="00C67A41" w:rsidRDefault="00BC20C0" w:rsidP="002104F2">
      <w:pPr>
        <w:jc w:val="both"/>
        <w:rPr>
          <w:sz w:val="20"/>
          <w:szCs w:val="20"/>
        </w:rPr>
      </w:pPr>
      <w:r w:rsidRPr="00C67A41">
        <w:rPr>
          <w:sz w:val="20"/>
          <w:szCs w:val="20"/>
        </w:rPr>
        <w:t xml:space="preserve">  </w:t>
      </w:r>
      <w:r w:rsidRPr="00C67A41">
        <w:rPr>
          <w:sz w:val="20"/>
          <w:szCs w:val="20"/>
        </w:rPr>
        <w:tab/>
      </w:r>
      <w:r w:rsidR="00FC61E1">
        <w:rPr>
          <w:sz w:val="20"/>
          <w:szCs w:val="20"/>
        </w:rPr>
        <w:t xml:space="preserve">5.3. </w:t>
      </w:r>
      <w:r w:rsidRPr="00C67A41">
        <w:rPr>
          <w:sz w:val="20"/>
          <w:szCs w:val="20"/>
        </w:rPr>
        <w:t>Во всем, что не оговорено в настоящем договоре, стороны руководствуются действующим законодательством РФ.</w:t>
      </w:r>
    </w:p>
    <w:tbl>
      <w:tblPr>
        <w:tblW w:w="10031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20C0" w:rsidRPr="00C67A41">
        <w:trPr>
          <w:trHeight w:val="1995"/>
        </w:trPr>
        <w:tc>
          <w:tcPr>
            <w:tcW w:w="5353" w:type="dxa"/>
          </w:tcPr>
          <w:p w:rsidR="00BC20C0" w:rsidRPr="00C67A41" w:rsidRDefault="00BC20C0" w:rsidP="00802AC8">
            <w:pPr>
              <w:rPr>
                <w:b/>
                <w:bCs/>
                <w:sz w:val="20"/>
                <w:szCs w:val="20"/>
              </w:rPr>
            </w:pPr>
            <w:r w:rsidRPr="00C67A41">
              <w:rPr>
                <w:b/>
                <w:bCs/>
                <w:sz w:val="20"/>
                <w:szCs w:val="20"/>
              </w:rPr>
              <w:lastRenderedPageBreak/>
              <w:t>Продавец:</w:t>
            </w: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  <w:r w:rsidRPr="00C67A41">
              <w:rPr>
                <w:sz w:val="20"/>
                <w:szCs w:val="20"/>
              </w:rPr>
              <w:t xml:space="preserve">Финансовый управляющий </w:t>
            </w:r>
          </w:p>
          <w:p w:rsidR="0026731A" w:rsidRDefault="0026731A" w:rsidP="00802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</w:t>
            </w:r>
          </w:p>
          <w:p w:rsidR="0026731A" w:rsidRDefault="0026731A" w:rsidP="00802AC8">
            <w:pPr>
              <w:rPr>
                <w:sz w:val="20"/>
                <w:szCs w:val="20"/>
              </w:rPr>
            </w:pP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  <w:r w:rsidRPr="00C67A41">
              <w:rPr>
                <w:sz w:val="20"/>
                <w:szCs w:val="20"/>
              </w:rPr>
              <w:t xml:space="preserve">Валиуллин Марат Салаватович </w:t>
            </w: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  <w:r w:rsidRPr="00C67A41">
              <w:rPr>
                <w:sz w:val="20"/>
                <w:szCs w:val="20"/>
              </w:rPr>
              <w:t xml:space="preserve">ИНН 027409100835, СНИЛС 030-790-298 42, </w:t>
            </w: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  <w:r w:rsidRPr="00C67A41">
              <w:rPr>
                <w:sz w:val="20"/>
                <w:szCs w:val="20"/>
              </w:rPr>
              <w:t>Финансовый управляющий</w:t>
            </w:r>
          </w:p>
          <w:p w:rsidR="00BC20C0" w:rsidRPr="00C67A41" w:rsidRDefault="00BC20C0" w:rsidP="00802AC8">
            <w:pPr>
              <w:rPr>
                <w:sz w:val="20"/>
                <w:szCs w:val="20"/>
              </w:rPr>
            </w:pPr>
            <w:r w:rsidRPr="00C67A41">
              <w:rPr>
                <w:sz w:val="20"/>
                <w:szCs w:val="20"/>
              </w:rPr>
              <w:t>_____________________</w:t>
            </w:r>
            <w:r w:rsidR="00C67A41">
              <w:rPr>
                <w:sz w:val="20"/>
                <w:szCs w:val="20"/>
              </w:rPr>
              <w:t xml:space="preserve"> </w:t>
            </w:r>
            <w:r w:rsidRPr="00C67A41">
              <w:rPr>
                <w:sz w:val="20"/>
                <w:szCs w:val="20"/>
              </w:rPr>
              <w:t>/Валиуллин М.С./</w:t>
            </w:r>
          </w:p>
        </w:tc>
        <w:tc>
          <w:tcPr>
            <w:tcW w:w="4678" w:type="dxa"/>
          </w:tcPr>
          <w:p w:rsidR="00BC20C0" w:rsidRDefault="00BC20C0">
            <w:pPr>
              <w:rPr>
                <w:b/>
                <w:bCs/>
                <w:sz w:val="20"/>
                <w:szCs w:val="20"/>
              </w:rPr>
            </w:pPr>
            <w:r w:rsidRPr="00C67A41">
              <w:rPr>
                <w:b/>
                <w:bCs/>
                <w:sz w:val="20"/>
                <w:szCs w:val="20"/>
              </w:rPr>
              <w:t>Покупатель:</w:t>
            </w:r>
          </w:p>
          <w:p w:rsidR="003361FE" w:rsidRPr="00C67A41" w:rsidRDefault="0035625B" w:rsidP="00756D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</w:t>
            </w:r>
          </w:p>
        </w:tc>
      </w:tr>
    </w:tbl>
    <w:p w:rsidR="00BC20C0" w:rsidRPr="00C67A41" w:rsidRDefault="00BC20C0" w:rsidP="00E659A8">
      <w:pPr>
        <w:rPr>
          <w:sz w:val="20"/>
          <w:szCs w:val="20"/>
        </w:rPr>
      </w:pPr>
    </w:p>
    <w:sectPr w:rsidR="00BC20C0" w:rsidRPr="00C67A41" w:rsidSect="00BE2792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2EC0" w:rsidRDefault="00F22EC0" w:rsidP="00B7533D">
      <w:r>
        <w:separator/>
      </w:r>
    </w:p>
  </w:endnote>
  <w:endnote w:type="continuationSeparator" w:id="0">
    <w:p w:rsidR="00F22EC0" w:rsidRDefault="00F22EC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20B0604020202020204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285042387"/>
      <w:docPartObj>
        <w:docPartGallery w:val="Page Numbers (Bottom of Page)"/>
        <w:docPartUnique/>
      </w:docPartObj>
    </w:sdtPr>
    <w:sdtContent>
      <w:p w:rsidR="005252BE" w:rsidRDefault="005252BE" w:rsidP="00F0657A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:rsidR="005252BE" w:rsidRDefault="005252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1657418555"/>
      <w:docPartObj>
        <w:docPartGallery w:val="Page Numbers (Bottom of Page)"/>
        <w:docPartUnique/>
      </w:docPartObj>
    </w:sdtPr>
    <w:sdtContent>
      <w:p w:rsidR="005252BE" w:rsidRDefault="005252BE" w:rsidP="00F0657A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:rsidR="005252BE" w:rsidRDefault="005252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2EC0" w:rsidRDefault="00F22EC0" w:rsidP="00B7533D">
      <w:r>
        <w:separator/>
      </w:r>
    </w:p>
  </w:footnote>
  <w:footnote w:type="continuationSeparator" w:id="0">
    <w:p w:rsidR="00F22EC0" w:rsidRDefault="00F22EC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252BE" w:rsidRPr="005252BE" w:rsidRDefault="005252BE" w:rsidP="005252BE">
    <w:pPr>
      <w:pStyle w:val="a3"/>
      <w:jc w:val="right"/>
      <w:rPr>
        <w:b/>
        <w:bCs/>
        <w:i/>
        <w:iCs/>
      </w:rPr>
    </w:pPr>
    <w:r w:rsidRPr="005252BE">
      <w:rPr>
        <w:b/>
        <w:bCs/>
        <w:i/>
        <w:iCs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39545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67150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4172864">
    <w:abstractNumId w:val="9"/>
  </w:num>
  <w:num w:numId="4" w16cid:durableId="1370643673">
    <w:abstractNumId w:val="7"/>
  </w:num>
  <w:num w:numId="5" w16cid:durableId="1716197297">
    <w:abstractNumId w:val="6"/>
  </w:num>
  <w:num w:numId="6" w16cid:durableId="1359503267">
    <w:abstractNumId w:val="5"/>
  </w:num>
  <w:num w:numId="7" w16cid:durableId="887424286">
    <w:abstractNumId w:val="4"/>
  </w:num>
  <w:num w:numId="8" w16cid:durableId="954093165">
    <w:abstractNumId w:val="8"/>
  </w:num>
  <w:num w:numId="9" w16cid:durableId="380907852">
    <w:abstractNumId w:val="3"/>
  </w:num>
  <w:num w:numId="10" w16cid:durableId="1762290188">
    <w:abstractNumId w:val="2"/>
  </w:num>
  <w:num w:numId="11" w16cid:durableId="209802235">
    <w:abstractNumId w:val="1"/>
  </w:num>
  <w:num w:numId="12" w16cid:durableId="2080663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embedSystemFonts/>
  <w:proofState w:spelling="clean" w:grammar="clean"/>
  <w:attachedTemplate r:id="rId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E1"/>
    <w:rsid w:val="00000EC0"/>
    <w:rsid w:val="00002D2F"/>
    <w:rsid w:val="00006F4E"/>
    <w:rsid w:val="00022E81"/>
    <w:rsid w:val="00055835"/>
    <w:rsid w:val="00065EC5"/>
    <w:rsid w:val="0006727B"/>
    <w:rsid w:val="00067D5F"/>
    <w:rsid w:val="00094CF5"/>
    <w:rsid w:val="000C4D8C"/>
    <w:rsid w:val="000F6474"/>
    <w:rsid w:val="001046AA"/>
    <w:rsid w:val="001052F4"/>
    <w:rsid w:val="001063EB"/>
    <w:rsid w:val="0011283B"/>
    <w:rsid w:val="00120968"/>
    <w:rsid w:val="001853DF"/>
    <w:rsid w:val="00196E37"/>
    <w:rsid w:val="001A0FC3"/>
    <w:rsid w:val="001A7973"/>
    <w:rsid w:val="001C28FD"/>
    <w:rsid w:val="001C4EC5"/>
    <w:rsid w:val="001E5C77"/>
    <w:rsid w:val="001F292E"/>
    <w:rsid w:val="00201DA0"/>
    <w:rsid w:val="00204921"/>
    <w:rsid w:val="002104F2"/>
    <w:rsid w:val="002138E6"/>
    <w:rsid w:val="00214152"/>
    <w:rsid w:val="00221483"/>
    <w:rsid w:val="00245284"/>
    <w:rsid w:val="002501AA"/>
    <w:rsid w:val="00252AF0"/>
    <w:rsid w:val="00252E1F"/>
    <w:rsid w:val="002626C2"/>
    <w:rsid w:val="002630EF"/>
    <w:rsid w:val="0026731A"/>
    <w:rsid w:val="002B0486"/>
    <w:rsid w:val="002B7D01"/>
    <w:rsid w:val="002C0A59"/>
    <w:rsid w:val="002C46AA"/>
    <w:rsid w:val="002C5ABC"/>
    <w:rsid w:val="00321E52"/>
    <w:rsid w:val="003361FE"/>
    <w:rsid w:val="00340739"/>
    <w:rsid w:val="00340F92"/>
    <w:rsid w:val="00346E5D"/>
    <w:rsid w:val="00347572"/>
    <w:rsid w:val="0035625B"/>
    <w:rsid w:val="00396FBC"/>
    <w:rsid w:val="003A0073"/>
    <w:rsid w:val="003B0732"/>
    <w:rsid w:val="003B7414"/>
    <w:rsid w:val="004364D7"/>
    <w:rsid w:val="00443101"/>
    <w:rsid w:val="00455F6D"/>
    <w:rsid w:val="00461491"/>
    <w:rsid w:val="00465F18"/>
    <w:rsid w:val="00493472"/>
    <w:rsid w:val="00493E94"/>
    <w:rsid w:val="004A1A86"/>
    <w:rsid w:val="004A1CBC"/>
    <w:rsid w:val="004E3B1E"/>
    <w:rsid w:val="004E6272"/>
    <w:rsid w:val="005025DC"/>
    <w:rsid w:val="00523C36"/>
    <w:rsid w:val="005252BE"/>
    <w:rsid w:val="005446B2"/>
    <w:rsid w:val="0054645D"/>
    <w:rsid w:val="00551D41"/>
    <w:rsid w:val="00553DBF"/>
    <w:rsid w:val="00553E16"/>
    <w:rsid w:val="0056656F"/>
    <w:rsid w:val="00582561"/>
    <w:rsid w:val="00585130"/>
    <w:rsid w:val="00586F12"/>
    <w:rsid w:val="0059025B"/>
    <w:rsid w:val="005958CA"/>
    <w:rsid w:val="00595C71"/>
    <w:rsid w:val="00595F67"/>
    <w:rsid w:val="005A78F1"/>
    <w:rsid w:val="005E73AD"/>
    <w:rsid w:val="00605B5B"/>
    <w:rsid w:val="00636E81"/>
    <w:rsid w:val="00640FC5"/>
    <w:rsid w:val="00654AFD"/>
    <w:rsid w:val="00663FE8"/>
    <w:rsid w:val="006753F9"/>
    <w:rsid w:val="006A6AA5"/>
    <w:rsid w:val="006C32EA"/>
    <w:rsid w:val="006C4F41"/>
    <w:rsid w:val="006D08A6"/>
    <w:rsid w:val="006D32EE"/>
    <w:rsid w:val="006D3F8B"/>
    <w:rsid w:val="006D3F9D"/>
    <w:rsid w:val="006E0AFD"/>
    <w:rsid w:val="006E2EE5"/>
    <w:rsid w:val="006E5429"/>
    <w:rsid w:val="006E753C"/>
    <w:rsid w:val="00711C20"/>
    <w:rsid w:val="00717766"/>
    <w:rsid w:val="00732A39"/>
    <w:rsid w:val="0075376C"/>
    <w:rsid w:val="00756DB8"/>
    <w:rsid w:val="00793DA0"/>
    <w:rsid w:val="007A4CC1"/>
    <w:rsid w:val="007B1D74"/>
    <w:rsid w:val="007E29CD"/>
    <w:rsid w:val="007F236C"/>
    <w:rsid w:val="007F6E49"/>
    <w:rsid w:val="007F7E0E"/>
    <w:rsid w:val="00802AC8"/>
    <w:rsid w:val="00810F8B"/>
    <w:rsid w:val="0082405B"/>
    <w:rsid w:val="00827FB5"/>
    <w:rsid w:val="00844F2C"/>
    <w:rsid w:val="00850B99"/>
    <w:rsid w:val="0085669F"/>
    <w:rsid w:val="00882E08"/>
    <w:rsid w:val="008B1A3E"/>
    <w:rsid w:val="008C49CD"/>
    <w:rsid w:val="008E38D5"/>
    <w:rsid w:val="009054A9"/>
    <w:rsid w:val="009068E9"/>
    <w:rsid w:val="00913D5B"/>
    <w:rsid w:val="0091467F"/>
    <w:rsid w:val="00933D35"/>
    <w:rsid w:val="00937F01"/>
    <w:rsid w:val="00952793"/>
    <w:rsid w:val="00954F98"/>
    <w:rsid w:val="0096257D"/>
    <w:rsid w:val="00963D46"/>
    <w:rsid w:val="009A05CA"/>
    <w:rsid w:val="009A167B"/>
    <w:rsid w:val="009B1A1B"/>
    <w:rsid w:val="009B57D0"/>
    <w:rsid w:val="009C6238"/>
    <w:rsid w:val="009C633C"/>
    <w:rsid w:val="009C71FA"/>
    <w:rsid w:val="00A05933"/>
    <w:rsid w:val="00A10082"/>
    <w:rsid w:val="00A105F3"/>
    <w:rsid w:val="00A32988"/>
    <w:rsid w:val="00A35A3B"/>
    <w:rsid w:val="00A70946"/>
    <w:rsid w:val="00A77615"/>
    <w:rsid w:val="00A84968"/>
    <w:rsid w:val="00A947BE"/>
    <w:rsid w:val="00A9727A"/>
    <w:rsid w:val="00AA5C68"/>
    <w:rsid w:val="00AA64BB"/>
    <w:rsid w:val="00AC53A2"/>
    <w:rsid w:val="00AD5067"/>
    <w:rsid w:val="00AE6575"/>
    <w:rsid w:val="00AF160C"/>
    <w:rsid w:val="00B02C0F"/>
    <w:rsid w:val="00B37E93"/>
    <w:rsid w:val="00B5267F"/>
    <w:rsid w:val="00B647BE"/>
    <w:rsid w:val="00B70451"/>
    <w:rsid w:val="00B7533D"/>
    <w:rsid w:val="00B93EB1"/>
    <w:rsid w:val="00B96FCA"/>
    <w:rsid w:val="00BA0C87"/>
    <w:rsid w:val="00BA219A"/>
    <w:rsid w:val="00BC01B3"/>
    <w:rsid w:val="00BC06A6"/>
    <w:rsid w:val="00BC20C0"/>
    <w:rsid w:val="00BE2792"/>
    <w:rsid w:val="00BE7674"/>
    <w:rsid w:val="00BF05E9"/>
    <w:rsid w:val="00BF0E89"/>
    <w:rsid w:val="00C050B9"/>
    <w:rsid w:val="00C14E34"/>
    <w:rsid w:val="00C165D1"/>
    <w:rsid w:val="00C21BBC"/>
    <w:rsid w:val="00C27352"/>
    <w:rsid w:val="00C40C2D"/>
    <w:rsid w:val="00C67A41"/>
    <w:rsid w:val="00C739A7"/>
    <w:rsid w:val="00C75408"/>
    <w:rsid w:val="00CA38E9"/>
    <w:rsid w:val="00CB10CA"/>
    <w:rsid w:val="00CE1984"/>
    <w:rsid w:val="00CF38E4"/>
    <w:rsid w:val="00D01AC2"/>
    <w:rsid w:val="00D061A1"/>
    <w:rsid w:val="00D12E37"/>
    <w:rsid w:val="00D303F1"/>
    <w:rsid w:val="00D63674"/>
    <w:rsid w:val="00DB7B7D"/>
    <w:rsid w:val="00DC4EC0"/>
    <w:rsid w:val="00DD6BB5"/>
    <w:rsid w:val="00DE2D8A"/>
    <w:rsid w:val="00E42D66"/>
    <w:rsid w:val="00E538AD"/>
    <w:rsid w:val="00E659A8"/>
    <w:rsid w:val="00E66209"/>
    <w:rsid w:val="00E863A0"/>
    <w:rsid w:val="00EA15A1"/>
    <w:rsid w:val="00EA4BA9"/>
    <w:rsid w:val="00EB0F1E"/>
    <w:rsid w:val="00EB528B"/>
    <w:rsid w:val="00EE5A67"/>
    <w:rsid w:val="00EF57F1"/>
    <w:rsid w:val="00F01ADE"/>
    <w:rsid w:val="00F22EC0"/>
    <w:rsid w:val="00F8169E"/>
    <w:rsid w:val="00FA3DEA"/>
    <w:rsid w:val="00FA5276"/>
    <w:rsid w:val="00FC61E1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1B127C-CE91-124F-935B-71F69BB0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NewRomanPSMT"/>
      <w:color w:val="000000"/>
      <w:sz w:val="22"/>
      <w:szCs w:val="22"/>
    </w:rPr>
  </w:style>
  <w:style w:type="character" w:styleId="a7">
    <w:name w:val="Hyperlink"/>
    <w:basedOn w:val="a0"/>
    <w:uiPriority w:val="99"/>
    <w:rsid w:val="00465F18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BC06A6"/>
    <w:rPr>
      <w:b/>
      <w:bCs/>
      <w:sz w:val="32"/>
      <w:szCs w:val="32"/>
    </w:rPr>
  </w:style>
  <w:style w:type="character" w:customStyle="1" w:styleId="a9">
    <w:name w:val="Основной текст Знак"/>
    <w:basedOn w:val="a0"/>
    <w:link w:val="a8"/>
    <w:uiPriority w:val="99"/>
    <w:locked/>
    <w:rsid w:val="00BC06A6"/>
    <w:rPr>
      <w:rFonts w:ascii="Times New Roman" w:hAnsi="Times New Roman" w:cs="Times New Roman"/>
      <w:b/>
      <w:bCs/>
      <w:sz w:val="24"/>
      <w:szCs w:val="24"/>
    </w:rPr>
  </w:style>
  <w:style w:type="character" w:customStyle="1" w:styleId="highlight4">
    <w:name w:val="highlight4"/>
    <w:uiPriority w:val="99"/>
    <w:rsid w:val="004E6272"/>
    <w:rPr>
      <w:rFonts w:ascii="Times New Roman" w:hAnsi="Times New Roman" w:cs="Times New Roman"/>
      <w:color w:val="0000FF"/>
    </w:rPr>
  </w:style>
  <w:style w:type="paragraph" w:customStyle="1" w:styleId="Default">
    <w:name w:val="Default"/>
    <w:uiPriority w:val="99"/>
    <w:rsid w:val="00067D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a">
    <w:name w:val="page number"/>
    <w:basedOn w:val="a0"/>
    <w:uiPriority w:val="99"/>
    <w:semiHidden/>
    <w:unhideWhenUsed/>
    <w:rsid w:val="0052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0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605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0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aliullinmarat/Yandex.Disk.localized/&#1054;&#1073;&#1088;&#1072;&#1079;&#1094;&#1099;/&#1044;&#1050;&#1055;%20&#1076;&#1083;&#1103;%20&#1090;&#1086;&#1088;&#1075;&#1086;&#1074;/&#1044;&#1054;&#1043;&#1054;&#1042;&#1054;&#105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ДОГОВОР.dotx</Template>
  <TotalTime>18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Марат Валиуллин</dc:creator>
  <cp:keywords/>
  <dc:description/>
  <cp:lastModifiedBy>Марат Валиуллин</cp:lastModifiedBy>
  <cp:revision>5</cp:revision>
  <dcterms:created xsi:type="dcterms:W3CDTF">2024-05-20T12:52:00Z</dcterms:created>
  <dcterms:modified xsi:type="dcterms:W3CDTF">2025-11-15T07:18:00Z</dcterms:modified>
</cp:coreProperties>
</file>