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EA6" w:rsidRPr="00B06EDD" w:rsidRDefault="00094DA3" w:rsidP="004753E2">
      <w:pPr>
        <w:pStyle w:val="a6"/>
        <w:rPr>
          <w:rFonts w:ascii="Times New Roman" w:hAnsi="Times New Roman"/>
          <w:sz w:val="28"/>
        </w:rPr>
      </w:pPr>
      <w:bookmarkStart w:id="0" w:name="_GoBack"/>
      <w:bookmarkEnd w:id="0"/>
      <w:r w:rsidRPr="00B06EDD">
        <w:rPr>
          <w:rFonts w:ascii="Times New Roman" w:hAnsi="Times New Roman"/>
          <w:sz w:val="28"/>
        </w:rPr>
        <w:t xml:space="preserve">Договор купли-продажи имущества </w:t>
      </w:r>
    </w:p>
    <w:p w:rsidR="004753E2" w:rsidRDefault="004753E2" w:rsidP="004753E2">
      <w:pPr>
        <w:jc w:val="both"/>
      </w:pPr>
    </w:p>
    <w:p w:rsidR="00F856EA" w:rsidRPr="00A77D2A" w:rsidRDefault="00F856EA" w:rsidP="004753E2">
      <w:pPr>
        <w:jc w:val="both"/>
        <w:rPr>
          <w:color w:val="FF0000"/>
        </w:rPr>
      </w:pPr>
      <w:r w:rsidRPr="00B63FA5">
        <w:t xml:space="preserve">г. </w:t>
      </w:r>
      <w:r w:rsidR="00D60D8B" w:rsidRPr="00B63FA5">
        <w:t xml:space="preserve">Набережные </w:t>
      </w:r>
      <w:r w:rsidR="00D60D8B" w:rsidRPr="00A77D2A">
        <w:t>Челны</w:t>
      </w:r>
      <w:r w:rsidR="00B63FA5" w:rsidRPr="00A77D2A">
        <w:t xml:space="preserve">                                                                                   </w:t>
      </w:r>
      <w:r w:rsidR="000616E2" w:rsidRPr="00A77D2A">
        <w:t xml:space="preserve">  </w:t>
      </w:r>
      <w:r w:rsidR="00B63FA5" w:rsidRPr="00A77D2A">
        <w:t xml:space="preserve"> </w:t>
      </w:r>
      <w:proofErr w:type="gramStart"/>
      <w:r w:rsidR="00B63FA5" w:rsidRPr="00A77D2A">
        <w:t xml:space="preserve"> </w:t>
      </w:r>
      <w:r w:rsidR="00A77D2A" w:rsidRPr="00A77D2A">
        <w:t xml:space="preserve">  «</w:t>
      </w:r>
      <w:proofErr w:type="gramEnd"/>
      <w:r w:rsidR="00A77D2A" w:rsidRPr="00A77D2A">
        <w:t xml:space="preserve">____»___________ </w:t>
      </w:r>
      <w:r w:rsidR="00542439" w:rsidRPr="00A77D2A">
        <w:t>20</w:t>
      </w:r>
      <w:r w:rsidR="004D1FC9">
        <w:t>2</w:t>
      </w:r>
      <w:r w:rsidR="00362206">
        <w:t>6</w:t>
      </w:r>
      <w:r w:rsidR="00067537" w:rsidRPr="00A77D2A">
        <w:t>г</w:t>
      </w:r>
      <w:r w:rsidRPr="00A77D2A">
        <w:t>.</w:t>
      </w:r>
    </w:p>
    <w:p w:rsidR="004753E2" w:rsidRDefault="004753E2" w:rsidP="004753E2">
      <w:pPr>
        <w:pStyle w:val="aa"/>
        <w:spacing w:after="0"/>
        <w:ind w:left="0" w:firstLine="709"/>
        <w:jc w:val="both"/>
        <w:rPr>
          <w:bdr w:val="none" w:sz="0" w:space="0" w:color="auto" w:frame="1"/>
          <w:lang w:val="ru-RU"/>
        </w:rPr>
      </w:pPr>
    </w:p>
    <w:p w:rsidR="00B85A95" w:rsidRPr="009C173D" w:rsidRDefault="008C0EA1" w:rsidP="00FB1863">
      <w:pPr>
        <w:pStyle w:val="aa"/>
        <w:spacing w:after="0"/>
        <w:ind w:left="0" w:firstLine="709"/>
        <w:jc w:val="both"/>
        <w:rPr>
          <w:bdr w:val="none" w:sz="0" w:space="0" w:color="auto" w:frame="1"/>
          <w:vertAlign w:val="superscript"/>
          <w:lang w:val="ru-RU"/>
        </w:rPr>
      </w:pPr>
      <w:r w:rsidRPr="00A77D2A">
        <w:rPr>
          <w:bdr w:val="none" w:sz="0" w:space="0" w:color="auto" w:frame="1"/>
          <w:lang w:val="ru-RU"/>
        </w:rPr>
        <w:t>Ф</w:t>
      </w:r>
      <w:proofErr w:type="spellStart"/>
      <w:r w:rsidRPr="00A77D2A">
        <w:rPr>
          <w:bdr w:val="none" w:sz="0" w:space="0" w:color="auto" w:frame="1"/>
        </w:rPr>
        <w:t>инансовый</w:t>
      </w:r>
      <w:proofErr w:type="spellEnd"/>
      <w:r w:rsidRPr="00A77D2A">
        <w:rPr>
          <w:bdr w:val="none" w:sz="0" w:space="0" w:color="auto" w:frame="1"/>
        </w:rPr>
        <w:t xml:space="preserve"> управляющий</w:t>
      </w:r>
      <w:r w:rsidR="00B85A95">
        <w:rPr>
          <w:bdr w:val="none" w:sz="0" w:space="0" w:color="auto" w:frame="1"/>
          <w:lang w:val="ru-RU"/>
        </w:rPr>
        <w:t xml:space="preserve"> </w:t>
      </w:r>
      <w:r w:rsidR="00B85A95" w:rsidRPr="009C173D">
        <w:rPr>
          <w:bdr w:val="none" w:sz="0" w:space="0" w:color="auto" w:frame="1"/>
          <w:lang w:val="ru-RU"/>
        </w:rPr>
        <w:t xml:space="preserve">должника </w:t>
      </w:r>
      <w:proofErr w:type="spellStart"/>
      <w:r w:rsidR="00362206" w:rsidRPr="00362206">
        <w:rPr>
          <w:shd w:val="clear" w:color="auto" w:fill="FFFFFF"/>
        </w:rPr>
        <w:t>Суржиков</w:t>
      </w:r>
      <w:r w:rsidR="00362206">
        <w:rPr>
          <w:shd w:val="clear" w:color="auto" w:fill="FFFFFF"/>
          <w:lang w:val="ru-RU"/>
        </w:rPr>
        <w:t>ой</w:t>
      </w:r>
      <w:proofErr w:type="spellEnd"/>
      <w:r w:rsidR="00362206" w:rsidRPr="00362206">
        <w:rPr>
          <w:shd w:val="clear" w:color="auto" w:fill="FFFFFF"/>
        </w:rPr>
        <w:t xml:space="preserve"> Оксан</w:t>
      </w:r>
      <w:r w:rsidR="00362206">
        <w:rPr>
          <w:shd w:val="clear" w:color="auto" w:fill="FFFFFF"/>
          <w:lang w:val="ru-RU"/>
        </w:rPr>
        <w:t>ы</w:t>
      </w:r>
      <w:r w:rsidR="00362206" w:rsidRPr="00362206">
        <w:rPr>
          <w:shd w:val="clear" w:color="auto" w:fill="FFFFFF"/>
        </w:rPr>
        <w:t xml:space="preserve"> Вячеславовн</w:t>
      </w:r>
      <w:r w:rsidR="00362206">
        <w:rPr>
          <w:shd w:val="clear" w:color="auto" w:fill="FFFFFF"/>
          <w:lang w:val="ru-RU"/>
        </w:rPr>
        <w:t>ы</w:t>
      </w:r>
      <w:r w:rsidR="00362206" w:rsidRPr="00362206">
        <w:rPr>
          <w:shd w:val="clear" w:color="auto" w:fill="FFFFFF"/>
        </w:rPr>
        <w:t xml:space="preserve"> (родилась 15.12.1995г. в г. Набережные Челны </w:t>
      </w:r>
      <w:proofErr w:type="spellStart"/>
      <w:r w:rsidR="00362206" w:rsidRPr="00362206">
        <w:rPr>
          <w:shd w:val="clear" w:color="auto" w:fill="FFFFFF"/>
        </w:rPr>
        <w:t>Респ.Татарстан</w:t>
      </w:r>
      <w:proofErr w:type="spellEnd"/>
      <w:r w:rsidR="00362206" w:rsidRPr="00362206">
        <w:rPr>
          <w:shd w:val="clear" w:color="auto" w:fill="FFFFFF"/>
        </w:rPr>
        <w:t xml:space="preserve">, ИНН 165058652437, СНИЛС 159-638-875 36, адрес регистрации: г РТ, </w:t>
      </w:r>
      <w:proofErr w:type="spellStart"/>
      <w:r w:rsidR="00362206" w:rsidRPr="00362206">
        <w:rPr>
          <w:shd w:val="clear" w:color="auto" w:fill="FFFFFF"/>
        </w:rPr>
        <w:t>Зеленодольский</w:t>
      </w:r>
      <w:proofErr w:type="spellEnd"/>
      <w:r w:rsidR="00362206" w:rsidRPr="00362206">
        <w:rPr>
          <w:shd w:val="clear" w:color="auto" w:fill="FFFFFF"/>
        </w:rPr>
        <w:t xml:space="preserve"> р-н, с. </w:t>
      </w:r>
      <w:proofErr w:type="spellStart"/>
      <w:r w:rsidR="00362206" w:rsidRPr="00362206">
        <w:rPr>
          <w:shd w:val="clear" w:color="auto" w:fill="FFFFFF"/>
        </w:rPr>
        <w:t>Осиново</w:t>
      </w:r>
      <w:proofErr w:type="spellEnd"/>
      <w:r w:rsidR="00362206" w:rsidRPr="00362206">
        <w:rPr>
          <w:shd w:val="clear" w:color="auto" w:fill="FFFFFF"/>
        </w:rPr>
        <w:t>, ул. Гагарина, д.5, кв.26</w:t>
      </w:r>
      <w:r w:rsidR="00212962" w:rsidRPr="009C173D">
        <w:rPr>
          <w:shd w:val="clear" w:color="auto" w:fill="FFFFFF"/>
          <w:lang w:val="ru-RU"/>
        </w:rPr>
        <w:t>)</w:t>
      </w:r>
      <w:r w:rsidR="00FA2562" w:rsidRPr="009C173D">
        <w:rPr>
          <w:shd w:val="clear" w:color="auto" w:fill="FFFFFF"/>
          <w:lang w:val="ru-RU"/>
        </w:rPr>
        <w:t>,</w:t>
      </w:r>
    </w:p>
    <w:p w:rsidR="00C71006" w:rsidRPr="0071723A" w:rsidRDefault="00B01824" w:rsidP="004753E2">
      <w:pPr>
        <w:pStyle w:val="aa"/>
        <w:spacing w:after="0"/>
        <w:ind w:left="0" w:firstLine="709"/>
        <w:jc w:val="both"/>
        <w:rPr>
          <w:bdr w:val="none" w:sz="0" w:space="0" w:color="auto" w:frame="1"/>
        </w:rPr>
      </w:pPr>
      <w:proofErr w:type="spellStart"/>
      <w:r w:rsidRPr="0071723A">
        <w:rPr>
          <w:b/>
          <w:bdr w:val="none" w:sz="0" w:space="0" w:color="auto" w:frame="1"/>
          <w:lang w:val="ru-RU"/>
        </w:rPr>
        <w:t>Аюсов</w:t>
      </w:r>
      <w:proofErr w:type="spellEnd"/>
      <w:r w:rsidRPr="0071723A">
        <w:rPr>
          <w:b/>
          <w:bdr w:val="none" w:sz="0" w:space="0" w:color="auto" w:frame="1"/>
          <w:lang w:val="ru-RU"/>
        </w:rPr>
        <w:t xml:space="preserve"> Рафик </w:t>
      </w:r>
      <w:proofErr w:type="spellStart"/>
      <w:r w:rsidRPr="0071723A">
        <w:rPr>
          <w:b/>
          <w:bdr w:val="none" w:sz="0" w:space="0" w:color="auto" w:frame="1"/>
          <w:lang w:val="ru-RU"/>
        </w:rPr>
        <w:t>Хафисович</w:t>
      </w:r>
      <w:proofErr w:type="spellEnd"/>
      <w:r w:rsidR="00C93B25" w:rsidRPr="0071723A">
        <w:rPr>
          <w:b/>
          <w:bdr w:val="none" w:sz="0" w:space="0" w:color="auto" w:frame="1"/>
          <w:lang w:val="ru-RU"/>
        </w:rPr>
        <w:t>,</w:t>
      </w:r>
      <w:r w:rsidR="0032476E" w:rsidRPr="0071723A">
        <w:rPr>
          <w:bdr w:val="none" w:sz="0" w:space="0" w:color="auto" w:frame="1"/>
        </w:rPr>
        <w:t xml:space="preserve"> </w:t>
      </w:r>
      <w:r w:rsidR="00342A25" w:rsidRPr="0071723A">
        <w:t>именуемый в дальнейшем «</w:t>
      </w:r>
      <w:r w:rsidR="00342A25" w:rsidRPr="0071723A">
        <w:rPr>
          <w:b/>
        </w:rPr>
        <w:t>Продавец</w:t>
      </w:r>
      <w:r w:rsidR="00342A25" w:rsidRPr="0071723A">
        <w:t xml:space="preserve">», </w:t>
      </w:r>
      <w:r w:rsidR="00342A25" w:rsidRPr="0071723A">
        <w:rPr>
          <w:bdr w:val="none" w:sz="0" w:space="0" w:color="auto" w:frame="1"/>
        </w:rPr>
        <w:t xml:space="preserve">действующий на основании </w:t>
      </w:r>
      <w:r w:rsidR="00700FD3" w:rsidRPr="00344840">
        <w:rPr>
          <w:color w:val="000000"/>
          <w:bdr w:val="none" w:sz="0" w:space="0" w:color="auto" w:frame="1"/>
        </w:rPr>
        <w:t xml:space="preserve">Решения Арбитражного Суда </w:t>
      </w:r>
      <w:r w:rsidR="00690865" w:rsidRPr="00344840">
        <w:rPr>
          <w:color w:val="000000"/>
          <w:bdr w:val="none" w:sz="0" w:space="0" w:color="auto" w:frame="1"/>
          <w:lang w:val="ru-RU"/>
        </w:rPr>
        <w:t xml:space="preserve">о признании должника банкротом </w:t>
      </w:r>
      <w:r w:rsidR="00700FD3" w:rsidRPr="00344840">
        <w:rPr>
          <w:color w:val="000000"/>
          <w:bdr w:val="none" w:sz="0" w:space="0" w:color="auto" w:frame="1"/>
        </w:rPr>
        <w:t xml:space="preserve">и Определения Арбитражного Суда </w:t>
      </w:r>
      <w:r w:rsidR="00A96317" w:rsidRPr="00344840">
        <w:rPr>
          <w:color w:val="000000"/>
          <w:bdr w:val="none" w:sz="0" w:space="0" w:color="auto" w:frame="1"/>
          <w:lang w:val="ru-RU"/>
        </w:rPr>
        <w:t>об утверждении порядка реализации имущества</w:t>
      </w:r>
      <w:r w:rsidR="00342A25" w:rsidRPr="00344840">
        <w:rPr>
          <w:color w:val="000000"/>
          <w:shd w:val="clear" w:color="auto" w:fill="FFFFFF"/>
        </w:rPr>
        <w:t>, с</w:t>
      </w:r>
      <w:r w:rsidR="00342A25" w:rsidRPr="0071723A">
        <w:rPr>
          <w:shd w:val="clear" w:color="auto" w:fill="FFFFFF"/>
        </w:rPr>
        <w:t xml:space="preserve"> одной стороны</w:t>
      </w:r>
      <w:r w:rsidR="008A25CD" w:rsidRPr="0071723A">
        <w:rPr>
          <w:shd w:val="clear" w:color="auto" w:fill="FFFFFF"/>
        </w:rPr>
        <w:t xml:space="preserve">, </w:t>
      </w:r>
      <w:r w:rsidR="009E26AC" w:rsidRPr="0071723A">
        <w:t>и</w:t>
      </w:r>
    </w:p>
    <w:p w:rsidR="00254C04" w:rsidRDefault="00B63FA5" w:rsidP="004753E2">
      <w:pPr>
        <w:pStyle w:val="aa"/>
        <w:spacing w:after="0"/>
        <w:ind w:left="0" w:firstLine="709"/>
        <w:jc w:val="both"/>
        <w:rPr>
          <w:bCs/>
          <w:lang w:val="ru-RU"/>
        </w:rPr>
      </w:pPr>
      <w:r w:rsidRPr="0071723A">
        <w:rPr>
          <w:bCs/>
        </w:rPr>
        <w:t>Граждан</w:t>
      </w:r>
      <w:r w:rsidR="000B4F38" w:rsidRPr="0071723A">
        <w:rPr>
          <w:bCs/>
        </w:rPr>
        <w:t xml:space="preserve">ин </w:t>
      </w:r>
      <w:r w:rsidR="004753E2">
        <w:rPr>
          <w:bCs/>
          <w:lang w:val="ru-RU"/>
        </w:rPr>
        <w:t>______________________________________</w:t>
      </w:r>
      <w:r w:rsidR="0052640A">
        <w:rPr>
          <w:bCs/>
          <w:lang w:val="ru-RU"/>
        </w:rPr>
        <w:t>_______________________________,</w:t>
      </w:r>
    </w:p>
    <w:p w:rsidR="004753E2" w:rsidRPr="004753E2" w:rsidRDefault="004753E2" w:rsidP="0052640A">
      <w:pPr>
        <w:pStyle w:val="aa"/>
        <w:spacing w:after="0"/>
        <w:ind w:left="720" w:firstLine="720"/>
        <w:jc w:val="center"/>
        <w:rPr>
          <w:bCs/>
          <w:vertAlign w:val="superscript"/>
          <w:lang w:val="ru-RU"/>
        </w:rPr>
      </w:pPr>
      <w:r w:rsidRPr="004753E2">
        <w:rPr>
          <w:bCs/>
          <w:vertAlign w:val="superscript"/>
          <w:lang w:val="ru-RU"/>
        </w:rPr>
        <w:t>ФИО, дата рождения, место рождения, серия и номер паспорта, кем и когда паспорт выдан, ИНН, СНИЛС</w:t>
      </w:r>
    </w:p>
    <w:p w:rsidR="00B63FA5" w:rsidRPr="00525D23" w:rsidRDefault="00F70ACB" w:rsidP="0052640A">
      <w:pPr>
        <w:pStyle w:val="aa"/>
        <w:spacing w:after="0"/>
        <w:ind w:left="0"/>
        <w:jc w:val="both"/>
        <w:rPr>
          <w:bCs/>
        </w:rPr>
      </w:pPr>
      <w:r>
        <w:rPr>
          <w:bCs/>
          <w:lang w:val="ru-RU"/>
        </w:rPr>
        <w:t>и</w:t>
      </w:r>
      <w:proofErr w:type="spellStart"/>
      <w:r w:rsidR="00B63FA5" w:rsidRPr="00834ACE">
        <w:t>менуем</w:t>
      </w:r>
      <w:r w:rsidR="000B4F38" w:rsidRPr="00834ACE">
        <w:t>ый</w:t>
      </w:r>
      <w:proofErr w:type="spellEnd"/>
      <w:r w:rsidR="00B63FA5" w:rsidRPr="00834ACE">
        <w:t xml:space="preserve"> в дальнейшем «</w:t>
      </w:r>
      <w:r w:rsidR="00B63FA5" w:rsidRPr="00834ACE">
        <w:rPr>
          <w:bCs/>
        </w:rPr>
        <w:t>Покупатель</w:t>
      </w:r>
      <w:r w:rsidR="00B63FA5" w:rsidRPr="00834ACE">
        <w:t>», действующ</w:t>
      </w:r>
      <w:r w:rsidR="000B4F38" w:rsidRPr="00834ACE">
        <w:t>ий</w:t>
      </w:r>
      <w:r w:rsidR="00B63FA5" w:rsidRPr="00834ACE">
        <w:t xml:space="preserve"> как физическое лицо, от своего имени и</w:t>
      </w:r>
      <w:r w:rsidR="00DF59C9">
        <w:t xml:space="preserve"> </w:t>
      </w:r>
      <w:r w:rsidR="00B63FA5" w:rsidRPr="00670F34">
        <w:t xml:space="preserve">в своих интересах, </w:t>
      </w:r>
      <w:r w:rsidR="00B63FA5" w:rsidRPr="00670F34">
        <w:rPr>
          <w:bCs/>
        </w:rPr>
        <w:t>с другой стороны</w:t>
      </w:r>
      <w:r w:rsidR="009E26AC" w:rsidRPr="00670F34">
        <w:t xml:space="preserve">, </w:t>
      </w:r>
    </w:p>
    <w:p w:rsidR="009E26AC" w:rsidRDefault="009E26AC" w:rsidP="004753E2">
      <w:pPr>
        <w:pStyle w:val="aa"/>
        <w:spacing w:after="0"/>
        <w:ind w:left="0" w:firstLine="709"/>
        <w:jc w:val="both"/>
      </w:pPr>
      <w:r w:rsidRPr="00670F34">
        <w:t>руководствуясь Гражданским Кодексом РФ, Федеральным законом № 127-ФЗ от 26.10.2002 «О несостоятельности (банкротстве)», заключили настоящий договор о нижеследующем:</w:t>
      </w:r>
    </w:p>
    <w:p w:rsidR="00754BAA" w:rsidRPr="00670F34" w:rsidRDefault="00754BAA" w:rsidP="004753E2">
      <w:pPr>
        <w:pStyle w:val="aa"/>
        <w:spacing w:after="0"/>
        <w:ind w:left="0" w:firstLine="709"/>
        <w:jc w:val="both"/>
      </w:pPr>
    </w:p>
    <w:p w:rsidR="004F1EA6" w:rsidRPr="00670F34" w:rsidRDefault="00094DA3" w:rsidP="00DF59C9">
      <w:pPr>
        <w:widowControl w:val="0"/>
        <w:jc w:val="both"/>
        <w:rPr>
          <w:b/>
          <w:bCs/>
          <w:color w:val="000000"/>
        </w:rPr>
      </w:pPr>
      <w:r w:rsidRPr="00670F34">
        <w:rPr>
          <w:color w:val="000000"/>
        </w:rPr>
        <w:tab/>
      </w:r>
      <w:r w:rsidRPr="00670F34">
        <w:rPr>
          <w:color w:val="000000"/>
        </w:rPr>
        <w:tab/>
      </w:r>
      <w:r w:rsidRPr="00670F34">
        <w:rPr>
          <w:color w:val="000000"/>
        </w:rPr>
        <w:tab/>
      </w:r>
      <w:r w:rsidRPr="00670F34">
        <w:rPr>
          <w:color w:val="000000"/>
        </w:rPr>
        <w:tab/>
      </w:r>
      <w:r w:rsidRPr="00670F34">
        <w:rPr>
          <w:b/>
          <w:bCs/>
          <w:color w:val="000000"/>
        </w:rPr>
        <w:tab/>
        <w:t>1. Предмет Договора</w:t>
      </w:r>
    </w:p>
    <w:p w:rsidR="00084E87" w:rsidRPr="00670F34" w:rsidRDefault="000E3EEE" w:rsidP="004753E2">
      <w:pPr>
        <w:widowControl w:val="0"/>
        <w:ind w:firstLine="709"/>
        <w:jc w:val="both"/>
        <w:rPr>
          <w:color w:val="000000"/>
        </w:rPr>
      </w:pPr>
      <w:r w:rsidRPr="00670F34">
        <w:rPr>
          <w:color w:val="000000"/>
        </w:rPr>
        <w:t>1.1.</w:t>
      </w:r>
      <w:r w:rsidRPr="00670F34">
        <w:rPr>
          <w:color w:val="000000"/>
        </w:rPr>
        <w:tab/>
        <w:t>В рамка</w:t>
      </w:r>
      <w:r w:rsidR="00DF59C9">
        <w:rPr>
          <w:color w:val="000000"/>
        </w:rPr>
        <w:t>х настоящего договора</w:t>
      </w:r>
      <w:r w:rsidR="003E2334">
        <w:rPr>
          <w:color w:val="000000"/>
        </w:rPr>
        <w:t xml:space="preserve">, </w:t>
      </w:r>
      <w:r w:rsidR="003E2334" w:rsidRPr="00775184">
        <w:rPr>
          <w:color w:val="000000"/>
        </w:rPr>
        <w:t>по результатам открытых торгов на электронной площадке – ЭТП «</w:t>
      </w:r>
      <w:proofErr w:type="spellStart"/>
      <w:r w:rsidR="003E2334" w:rsidRPr="00775184">
        <w:rPr>
          <w:color w:val="000000"/>
        </w:rPr>
        <w:t>Альфалот</w:t>
      </w:r>
      <w:proofErr w:type="spellEnd"/>
      <w:r w:rsidR="003E2334" w:rsidRPr="00775184">
        <w:rPr>
          <w:color w:val="000000"/>
        </w:rPr>
        <w:t xml:space="preserve">»), </w:t>
      </w:r>
      <w:r w:rsidR="00DF59C9">
        <w:rPr>
          <w:color w:val="000000"/>
        </w:rPr>
        <w:t xml:space="preserve">Продавец </w:t>
      </w:r>
      <w:r w:rsidRPr="00670F34">
        <w:rPr>
          <w:color w:val="000000"/>
        </w:rPr>
        <w:t>обязуется передать, а Покупатель оплатить и принять в соответствии с условиями</w:t>
      </w:r>
      <w:r w:rsidR="008B32F5" w:rsidRPr="00670F34">
        <w:rPr>
          <w:color w:val="000000"/>
        </w:rPr>
        <w:t xml:space="preserve"> </w:t>
      </w:r>
      <w:r w:rsidRPr="00670F34">
        <w:rPr>
          <w:color w:val="000000"/>
        </w:rPr>
        <w:t>настоящего договора</w:t>
      </w:r>
      <w:r w:rsidR="008B32F5" w:rsidRPr="00670F34">
        <w:rPr>
          <w:color w:val="000000"/>
        </w:rPr>
        <w:t xml:space="preserve"> и протокола о результатах торгов </w:t>
      </w:r>
      <w:r w:rsidRPr="00670F34">
        <w:rPr>
          <w:color w:val="000000"/>
        </w:rPr>
        <w:t xml:space="preserve">следующее </w:t>
      </w:r>
      <w:r w:rsidR="008B32F5" w:rsidRPr="00670F34">
        <w:rPr>
          <w:color w:val="000000"/>
        </w:rPr>
        <w:t>имущество:</w:t>
      </w:r>
    </w:p>
    <w:p w:rsidR="00110E8D" w:rsidRPr="00110E8D" w:rsidRDefault="00A66845" w:rsidP="004753E2">
      <w:pPr>
        <w:widowControl w:val="0"/>
        <w:ind w:firstLine="709"/>
        <w:jc w:val="both"/>
      </w:pPr>
      <w:r w:rsidRPr="00A66845">
        <w:t xml:space="preserve">1/8 доля, в общей долевой собственности жилого помещения, кадастровый номер 16:39:041101:367, площадь 46.9 </w:t>
      </w:r>
      <w:proofErr w:type="spellStart"/>
      <w:r w:rsidRPr="00A66845">
        <w:t>кв.м</w:t>
      </w:r>
      <w:proofErr w:type="spellEnd"/>
      <w:r w:rsidRPr="00A66845">
        <w:t xml:space="preserve">., местоположение: Республика Татарстан, </w:t>
      </w:r>
      <w:proofErr w:type="spellStart"/>
      <w:r w:rsidRPr="00A66845">
        <w:t>Тукаевский</w:t>
      </w:r>
      <w:proofErr w:type="spellEnd"/>
      <w:r w:rsidRPr="00A66845">
        <w:t xml:space="preserve"> р-н, п. Нефтебаза, ул. Центральная, д. 1, кв. 15</w:t>
      </w:r>
      <w:r w:rsidR="00162772" w:rsidRPr="00162772">
        <w:t>.</w:t>
      </w:r>
    </w:p>
    <w:p w:rsidR="004F1EA6" w:rsidRPr="00670F34" w:rsidRDefault="008B32F5" w:rsidP="004753E2">
      <w:pPr>
        <w:widowControl w:val="0"/>
        <w:ind w:firstLine="709"/>
        <w:jc w:val="both"/>
        <w:rPr>
          <w:color w:val="000000"/>
        </w:rPr>
      </w:pPr>
      <w:r w:rsidRPr="00670F34">
        <w:rPr>
          <w:color w:val="000000"/>
        </w:rPr>
        <w:t>1</w:t>
      </w:r>
      <w:r w:rsidR="00094DA3" w:rsidRPr="00670F34">
        <w:rPr>
          <w:color w:val="000000"/>
        </w:rPr>
        <w:t>.</w:t>
      </w:r>
      <w:r w:rsidRPr="00670F34">
        <w:rPr>
          <w:color w:val="000000"/>
        </w:rPr>
        <w:t>2</w:t>
      </w:r>
      <w:r w:rsidR="00094DA3" w:rsidRPr="00670F34">
        <w:rPr>
          <w:color w:val="000000"/>
        </w:rPr>
        <w:t xml:space="preserve">. </w:t>
      </w:r>
      <w:r w:rsidR="00DC48F9" w:rsidRPr="00670F34">
        <w:rPr>
          <w:color w:val="000000"/>
        </w:rPr>
        <w:t>Имущество</w:t>
      </w:r>
      <w:r w:rsidR="00094DA3" w:rsidRPr="00670F34">
        <w:rPr>
          <w:color w:val="000000"/>
        </w:rPr>
        <w:t xml:space="preserve"> считается переданным Продавцом и принятым Покупателем с даты оформления акта приема-передачи </w:t>
      </w:r>
      <w:r w:rsidR="00DC48F9" w:rsidRPr="00670F34">
        <w:rPr>
          <w:color w:val="000000"/>
        </w:rPr>
        <w:t>Имуществ</w:t>
      </w:r>
      <w:r w:rsidR="00094DA3" w:rsidRPr="00670F34">
        <w:rPr>
          <w:color w:val="000000"/>
        </w:rPr>
        <w:t>а.</w:t>
      </w:r>
    </w:p>
    <w:p w:rsidR="00033369" w:rsidRPr="00670F34" w:rsidRDefault="00033369" w:rsidP="004753E2">
      <w:pPr>
        <w:widowControl w:val="0"/>
        <w:ind w:firstLine="709"/>
        <w:jc w:val="both"/>
        <w:rPr>
          <w:color w:val="000000"/>
        </w:rPr>
      </w:pPr>
      <w:r w:rsidRPr="00670F34">
        <w:rPr>
          <w:color w:val="000000"/>
        </w:rPr>
        <w:t xml:space="preserve">1.3. Продавец гарантирует, что имущество </w:t>
      </w:r>
      <w:r w:rsidRPr="00670F34">
        <w:t xml:space="preserve">не заложено, </w:t>
      </w:r>
      <w:r w:rsidRPr="00787174">
        <w:t>не находится под арестом</w:t>
      </w:r>
      <w:r w:rsidRPr="00670F34">
        <w:t>, не является предметом претензий иных лиц.</w:t>
      </w:r>
    </w:p>
    <w:p w:rsidR="004F1EA6" w:rsidRPr="00670F34" w:rsidRDefault="004F1EA6" w:rsidP="004753E2">
      <w:pPr>
        <w:widowControl w:val="0"/>
        <w:ind w:firstLine="709"/>
        <w:jc w:val="both"/>
        <w:rPr>
          <w:color w:val="000000"/>
        </w:rPr>
      </w:pPr>
    </w:p>
    <w:p w:rsidR="004F1EA6" w:rsidRPr="00670F34" w:rsidRDefault="00AF4B46" w:rsidP="00AF4B46">
      <w:pPr>
        <w:widowControl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2. </w:t>
      </w:r>
      <w:r w:rsidR="00094DA3" w:rsidRPr="00670F34">
        <w:rPr>
          <w:b/>
          <w:bCs/>
          <w:color w:val="000000"/>
        </w:rPr>
        <w:t>Цена договора и порядок расчетов</w:t>
      </w:r>
    </w:p>
    <w:p w:rsidR="001D4E87" w:rsidRPr="00344840" w:rsidRDefault="001D4E87" w:rsidP="004753E2">
      <w:pPr>
        <w:widowControl w:val="0"/>
        <w:ind w:firstLine="709"/>
        <w:jc w:val="both"/>
        <w:rPr>
          <w:color w:val="000000"/>
        </w:rPr>
      </w:pPr>
      <w:r w:rsidRPr="00670F34">
        <w:rPr>
          <w:color w:val="000000"/>
        </w:rPr>
        <w:t>2</w:t>
      </w:r>
      <w:r w:rsidR="00094DA3" w:rsidRPr="00670F34">
        <w:rPr>
          <w:color w:val="000000"/>
        </w:rPr>
        <w:t xml:space="preserve">.1. Цена </w:t>
      </w:r>
      <w:r w:rsidR="00DC48F9" w:rsidRPr="00344840">
        <w:rPr>
          <w:color w:val="000000"/>
        </w:rPr>
        <w:t>Имуществ</w:t>
      </w:r>
      <w:r w:rsidR="00094DA3" w:rsidRPr="00344840">
        <w:rPr>
          <w:color w:val="000000"/>
        </w:rPr>
        <w:t xml:space="preserve">а составляет </w:t>
      </w:r>
      <w:r w:rsidR="00F60D74">
        <w:rPr>
          <w:color w:val="000000"/>
        </w:rPr>
        <w:t>____________ (</w:t>
      </w:r>
      <w:r w:rsidR="00C34557">
        <w:rPr>
          <w:color w:val="000000"/>
        </w:rPr>
        <w:t>_______________________________</w:t>
      </w:r>
      <w:r w:rsidR="00F60D74">
        <w:rPr>
          <w:color w:val="000000"/>
        </w:rPr>
        <w:t>__) руб.</w:t>
      </w:r>
      <w:r w:rsidR="00C34557">
        <w:rPr>
          <w:color w:val="000000"/>
        </w:rPr>
        <w:t xml:space="preserve">, </w:t>
      </w:r>
      <w:r w:rsidR="00E9339C">
        <w:rPr>
          <w:color w:val="000000"/>
        </w:rPr>
        <w:t xml:space="preserve">сумма ранее внесенного </w:t>
      </w:r>
      <w:r w:rsidR="00EC7EB6">
        <w:rPr>
          <w:color w:val="000000"/>
        </w:rPr>
        <w:t xml:space="preserve">задатка засчитывается в счет оплаты имущества. </w:t>
      </w:r>
    </w:p>
    <w:p w:rsidR="005C7DA5" w:rsidRPr="00344840" w:rsidRDefault="001D4E87" w:rsidP="004753E2">
      <w:pPr>
        <w:widowControl w:val="0"/>
        <w:ind w:firstLine="709"/>
        <w:jc w:val="both"/>
        <w:rPr>
          <w:color w:val="000000"/>
        </w:rPr>
      </w:pPr>
      <w:r w:rsidRPr="00344840">
        <w:rPr>
          <w:color w:val="000000"/>
        </w:rPr>
        <w:t>2</w:t>
      </w:r>
      <w:r w:rsidR="00094DA3" w:rsidRPr="00344840">
        <w:rPr>
          <w:color w:val="000000"/>
        </w:rPr>
        <w:t xml:space="preserve">.2. Оплата </w:t>
      </w:r>
      <w:r w:rsidR="00DC48F9" w:rsidRPr="00344840">
        <w:rPr>
          <w:color w:val="000000"/>
        </w:rPr>
        <w:t>Имуществ</w:t>
      </w:r>
      <w:r w:rsidR="00094DA3" w:rsidRPr="00344840">
        <w:rPr>
          <w:color w:val="000000"/>
        </w:rPr>
        <w:t xml:space="preserve">а </w:t>
      </w:r>
      <w:r w:rsidR="00673095" w:rsidRPr="00344840">
        <w:rPr>
          <w:color w:val="000000"/>
        </w:rPr>
        <w:t>произведена</w:t>
      </w:r>
      <w:r w:rsidR="00085D32" w:rsidRPr="00344840">
        <w:rPr>
          <w:color w:val="000000"/>
        </w:rPr>
        <w:t xml:space="preserve"> П</w:t>
      </w:r>
      <w:r w:rsidR="000B4F38" w:rsidRPr="00344840">
        <w:rPr>
          <w:color w:val="000000"/>
        </w:rPr>
        <w:t xml:space="preserve">окупателем </w:t>
      </w:r>
      <w:r w:rsidR="00301A25" w:rsidRPr="00344840">
        <w:rPr>
          <w:color w:val="000000"/>
        </w:rPr>
        <w:t xml:space="preserve">путем перечисления </w:t>
      </w:r>
      <w:r w:rsidR="00673095" w:rsidRPr="00344840">
        <w:rPr>
          <w:color w:val="000000"/>
        </w:rPr>
        <w:t xml:space="preserve">денежных средств </w:t>
      </w:r>
      <w:r w:rsidR="00301A25" w:rsidRPr="00344840">
        <w:rPr>
          <w:color w:val="000000"/>
        </w:rPr>
        <w:t>на банковский счет по следующим реквизитам:</w:t>
      </w:r>
    </w:p>
    <w:p w:rsidR="009C5EBF" w:rsidRPr="00C05282" w:rsidRDefault="009C5EBF" w:rsidP="009C5EBF">
      <w:pPr>
        <w:widowControl w:val="0"/>
        <w:rPr>
          <w:i/>
        </w:rPr>
      </w:pPr>
      <w:proofErr w:type="gramStart"/>
      <w:r w:rsidRPr="00C05282">
        <w:rPr>
          <w:i/>
        </w:rPr>
        <w:t>Счет</w:t>
      </w:r>
      <w:proofErr w:type="gramEnd"/>
      <w:r w:rsidRPr="00C05282">
        <w:rPr>
          <w:i/>
        </w:rPr>
        <w:t xml:space="preserve"> текущий </w:t>
      </w:r>
      <w:r w:rsidRPr="0064720F">
        <w:rPr>
          <w:i/>
        </w:rPr>
        <w:t xml:space="preserve">№ </w:t>
      </w:r>
      <w:r w:rsidR="00B63720" w:rsidRPr="00B63720">
        <w:rPr>
          <w:i/>
        </w:rPr>
        <w:t>40817810962490821625</w:t>
      </w:r>
    </w:p>
    <w:p w:rsidR="009C5EBF" w:rsidRPr="00C05282" w:rsidRDefault="009C5EBF" w:rsidP="009C5EBF">
      <w:pPr>
        <w:widowControl w:val="0"/>
        <w:rPr>
          <w:i/>
        </w:rPr>
      </w:pPr>
      <w:r w:rsidRPr="00C05282">
        <w:rPr>
          <w:i/>
        </w:rPr>
        <w:t>Дополнительный офис № 8610/0195 ПАО "СБЕРБАНК РОССИИ",</w:t>
      </w:r>
    </w:p>
    <w:p w:rsidR="009C5EBF" w:rsidRPr="00C05282" w:rsidRDefault="009C5EBF" w:rsidP="009C5EBF">
      <w:pPr>
        <w:widowControl w:val="0"/>
        <w:rPr>
          <w:i/>
        </w:rPr>
      </w:pPr>
      <w:r w:rsidRPr="00C05282">
        <w:rPr>
          <w:i/>
        </w:rPr>
        <w:t>(117997, г. Москва, ул. Вавилова, 19), ИНН 7707083893,</w:t>
      </w:r>
    </w:p>
    <w:p w:rsidR="009C5EBF" w:rsidRPr="00C05282" w:rsidRDefault="009C5EBF" w:rsidP="009C5EBF">
      <w:pPr>
        <w:widowControl w:val="0"/>
        <w:rPr>
          <w:i/>
        </w:rPr>
      </w:pPr>
      <w:r w:rsidRPr="00C05282">
        <w:rPr>
          <w:i/>
        </w:rPr>
        <w:t>БИК 049205603, к/с 30101810600000000603.</w:t>
      </w:r>
    </w:p>
    <w:p w:rsidR="0062710D" w:rsidRPr="00C05282" w:rsidRDefault="00574EE3" w:rsidP="009C5EBF">
      <w:pPr>
        <w:widowControl w:val="0"/>
        <w:rPr>
          <w:i/>
        </w:rPr>
      </w:pPr>
      <w:proofErr w:type="spellStart"/>
      <w:r w:rsidRPr="00574EE3">
        <w:rPr>
          <w:i/>
        </w:rPr>
        <w:t>Суржикова</w:t>
      </w:r>
      <w:proofErr w:type="spellEnd"/>
      <w:r w:rsidRPr="00574EE3">
        <w:rPr>
          <w:i/>
        </w:rPr>
        <w:t xml:space="preserve"> Оксана Вячеславовна (ИНН 165058652437</w:t>
      </w:r>
      <w:r w:rsidR="004D2465" w:rsidRPr="00C05282">
        <w:rPr>
          <w:i/>
        </w:rPr>
        <w:t>).</w:t>
      </w:r>
    </w:p>
    <w:p w:rsidR="0062710D" w:rsidRDefault="0062710D" w:rsidP="0062710D">
      <w:pPr>
        <w:widowControl w:val="0"/>
        <w:rPr>
          <w:b/>
          <w:bCs/>
          <w:color w:val="000000"/>
        </w:rPr>
      </w:pPr>
    </w:p>
    <w:p w:rsidR="00C05282" w:rsidRPr="00C05282" w:rsidRDefault="00C05282" w:rsidP="00C05282">
      <w:pPr>
        <w:widowControl w:val="0"/>
        <w:rPr>
          <w:b/>
        </w:rPr>
      </w:pPr>
      <w:r w:rsidRPr="00C05282">
        <w:rPr>
          <w:b/>
        </w:rPr>
        <w:t xml:space="preserve">в 30-ти (тридцати) </w:t>
      </w:r>
      <w:proofErr w:type="spellStart"/>
      <w:r w:rsidRPr="00C05282">
        <w:rPr>
          <w:b/>
        </w:rPr>
        <w:t>дневный</w:t>
      </w:r>
      <w:proofErr w:type="spellEnd"/>
      <w:r w:rsidRPr="00C05282">
        <w:rPr>
          <w:b/>
        </w:rPr>
        <w:t xml:space="preserve"> срок со дня подписания настоящего договора.</w:t>
      </w:r>
    </w:p>
    <w:p w:rsidR="00C05282" w:rsidRDefault="00C05282" w:rsidP="0062710D">
      <w:pPr>
        <w:widowControl w:val="0"/>
        <w:rPr>
          <w:b/>
          <w:bCs/>
          <w:color w:val="000000"/>
        </w:rPr>
      </w:pPr>
    </w:p>
    <w:p w:rsidR="004F1EA6" w:rsidRPr="00670F34" w:rsidRDefault="00AF4B46" w:rsidP="0062710D">
      <w:pPr>
        <w:widowControl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3. </w:t>
      </w:r>
      <w:r w:rsidR="00094DA3" w:rsidRPr="00670F34">
        <w:rPr>
          <w:b/>
          <w:bCs/>
          <w:color w:val="000000"/>
        </w:rPr>
        <w:t>Ответственность сторон</w:t>
      </w:r>
    </w:p>
    <w:p w:rsidR="004F1EA6" w:rsidRPr="00670F34" w:rsidRDefault="001D4E87" w:rsidP="004753E2">
      <w:pPr>
        <w:widowControl w:val="0"/>
        <w:ind w:firstLine="709"/>
        <w:jc w:val="both"/>
        <w:rPr>
          <w:color w:val="000000"/>
        </w:rPr>
      </w:pPr>
      <w:r w:rsidRPr="00670F34">
        <w:rPr>
          <w:color w:val="000000"/>
        </w:rPr>
        <w:t>3</w:t>
      </w:r>
      <w:r w:rsidR="00094DA3" w:rsidRPr="00670F34">
        <w:rPr>
          <w:color w:val="000000"/>
        </w:rPr>
        <w:t>.1. Продавец не несет ответственности за недостоверность сведений, представленных ему Покупателем, в том числе сведений, вошедших в настоящий Договор, включая приложения к нему.</w:t>
      </w:r>
    </w:p>
    <w:p w:rsidR="004F1EA6" w:rsidRPr="00670F34" w:rsidRDefault="00C82EC1" w:rsidP="004753E2">
      <w:pPr>
        <w:widowControl w:val="0"/>
        <w:ind w:firstLine="709"/>
        <w:jc w:val="both"/>
        <w:rPr>
          <w:color w:val="000000"/>
        </w:rPr>
      </w:pPr>
      <w:r w:rsidRPr="00670F34">
        <w:rPr>
          <w:color w:val="000000"/>
        </w:rPr>
        <w:t>3</w:t>
      </w:r>
      <w:r w:rsidR="001B5871">
        <w:rPr>
          <w:color w:val="000000"/>
        </w:rPr>
        <w:t>.2</w:t>
      </w:r>
      <w:r w:rsidR="00094DA3" w:rsidRPr="00670F34">
        <w:rPr>
          <w:color w:val="000000"/>
        </w:rPr>
        <w:t xml:space="preserve">. </w:t>
      </w:r>
      <w:r w:rsidRPr="00670F34">
        <w:rPr>
          <w:color w:val="000000"/>
        </w:rPr>
        <w:t>З</w:t>
      </w:r>
      <w:r w:rsidR="00094DA3" w:rsidRPr="00670F34">
        <w:rPr>
          <w:color w:val="000000"/>
        </w:rPr>
        <w:t>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AA11C2" w:rsidRPr="00670F34" w:rsidRDefault="00AA11C2" w:rsidP="004753E2">
      <w:pPr>
        <w:widowControl w:val="0"/>
        <w:ind w:firstLine="709"/>
        <w:jc w:val="both"/>
        <w:rPr>
          <w:color w:val="000000"/>
        </w:rPr>
      </w:pPr>
    </w:p>
    <w:p w:rsidR="004F1EA6" w:rsidRPr="00670F34" w:rsidRDefault="00AF4B46" w:rsidP="00AF4B46">
      <w:pPr>
        <w:widowControl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4. </w:t>
      </w:r>
      <w:r w:rsidR="00094DA3" w:rsidRPr="00670F34">
        <w:rPr>
          <w:b/>
          <w:bCs/>
          <w:color w:val="000000"/>
        </w:rPr>
        <w:t>Действие Договора</w:t>
      </w:r>
    </w:p>
    <w:p w:rsidR="004F1EA6" w:rsidRPr="00670F34" w:rsidRDefault="00C82EC1" w:rsidP="004753E2">
      <w:pPr>
        <w:widowControl w:val="0"/>
        <w:ind w:firstLine="709"/>
        <w:jc w:val="both"/>
        <w:rPr>
          <w:color w:val="000000"/>
        </w:rPr>
      </w:pPr>
      <w:r w:rsidRPr="00670F34">
        <w:rPr>
          <w:color w:val="000000"/>
        </w:rPr>
        <w:t>4</w:t>
      </w:r>
      <w:r w:rsidR="00094DA3" w:rsidRPr="00670F34">
        <w:rPr>
          <w:color w:val="000000"/>
        </w:rPr>
        <w:t>.1. Настоящий Договор считается заключенным с момента его подписа</w:t>
      </w:r>
      <w:r w:rsidRPr="00670F34">
        <w:rPr>
          <w:color w:val="000000"/>
        </w:rPr>
        <w:t>ния</w:t>
      </w:r>
      <w:r w:rsidR="00094DA3" w:rsidRPr="00670F34">
        <w:rPr>
          <w:color w:val="000000"/>
        </w:rPr>
        <w:t xml:space="preserve"> </w:t>
      </w:r>
      <w:r w:rsidRPr="00670F34">
        <w:rPr>
          <w:color w:val="000000"/>
        </w:rPr>
        <w:t xml:space="preserve">и </w:t>
      </w:r>
      <w:r w:rsidR="00094DA3" w:rsidRPr="00670F34">
        <w:rPr>
          <w:color w:val="000000"/>
        </w:rPr>
        <w:t xml:space="preserve">действует до </w:t>
      </w:r>
      <w:r w:rsidR="00094DA3" w:rsidRPr="00670F34">
        <w:rPr>
          <w:color w:val="000000"/>
        </w:rPr>
        <w:lastRenderedPageBreak/>
        <w:t xml:space="preserve">полного выполнения Сторонами своих обязательств по настоящему Договору либо до его расторжения. </w:t>
      </w:r>
    </w:p>
    <w:p w:rsidR="00B63FA5" w:rsidRPr="00670F34" w:rsidRDefault="00B63FA5" w:rsidP="004753E2">
      <w:pPr>
        <w:widowControl w:val="0"/>
        <w:ind w:firstLine="709"/>
        <w:jc w:val="both"/>
        <w:rPr>
          <w:color w:val="000000"/>
        </w:rPr>
      </w:pPr>
    </w:p>
    <w:p w:rsidR="004F1EA6" w:rsidRPr="00670F34" w:rsidRDefault="00317622" w:rsidP="00317622">
      <w:pPr>
        <w:widowControl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5. </w:t>
      </w:r>
      <w:r w:rsidR="00094DA3" w:rsidRPr="00670F34">
        <w:rPr>
          <w:b/>
          <w:bCs/>
          <w:color w:val="000000"/>
        </w:rPr>
        <w:t>Урегулирование разногласий</w:t>
      </w:r>
    </w:p>
    <w:p w:rsidR="004F1EA6" w:rsidRPr="00D13B11" w:rsidRDefault="00C82EC1" w:rsidP="004753E2">
      <w:pPr>
        <w:widowControl w:val="0"/>
        <w:ind w:firstLine="709"/>
        <w:jc w:val="both"/>
        <w:rPr>
          <w:color w:val="FF0000"/>
        </w:rPr>
      </w:pPr>
      <w:r w:rsidRPr="00670F34">
        <w:rPr>
          <w:color w:val="000000"/>
        </w:rPr>
        <w:t>5</w:t>
      </w:r>
      <w:r w:rsidR="00094DA3" w:rsidRPr="00670F34">
        <w:rPr>
          <w:color w:val="000000"/>
        </w:rPr>
        <w:t xml:space="preserve">.1. Все споры и разногласия, которые могут возникнуть в процессе выполнения Сторонами условий настоящего Договора, будут разрешаться посредством проведения переговоров, а при невозможности урегулирования разногласий путем переговоров – будут переданы на рассмотрение в Арбитражный </w:t>
      </w:r>
      <w:r w:rsidR="00094DA3" w:rsidRPr="00344840">
        <w:rPr>
          <w:color w:val="000000"/>
        </w:rPr>
        <w:t>Суд.</w:t>
      </w:r>
    </w:p>
    <w:p w:rsidR="004F1EA6" w:rsidRPr="00670F34" w:rsidRDefault="00C82EC1" w:rsidP="004753E2">
      <w:pPr>
        <w:widowControl w:val="0"/>
        <w:ind w:firstLine="709"/>
        <w:jc w:val="both"/>
      </w:pPr>
      <w:r w:rsidRPr="00670F34">
        <w:t>5</w:t>
      </w:r>
      <w:r w:rsidR="00094DA3" w:rsidRPr="00670F34">
        <w:t>.2.</w:t>
      </w:r>
      <w:r w:rsidR="001F36B7" w:rsidRPr="00670F34">
        <w:t xml:space="preserve"> </w:t>
      </w:r>
      <w:r w:rsidR="00094DA3" w:rsidRPr="00670F34">
        <w:t>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4B3BFF" w:rsidRPr="00670F34" w:rsidRDefault="004B3BFF" w:rsidP="004753E2">
      <w:pPr>
        <w:widowControl w:val="0"/>
        <w:ind w:firstLine="709"/>
        <w:jc w:val="both"/>
      </w:pPr>
    </w:p>
    <w:p w:rsidR="004F1EA6" w:rsidRPr="00670F34" w:rsidRDefault="00317622" w:rsidP="00317622">
      <w:pPr>
        <w:widowControl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6. </w:t>
      </w:r>
      <w:r w:rsidR="00094DA3" w:rsidRPr="00670F34">
        <w:rPr>
          <w:b/>
          <w:bCs/>
          <w:color w:val="000000"/>
        </w:rPr>
        <w:t>Заключительные положения</w:t>
      </w:r>
    </w:p>
    <w:p w:rsidR="004F1EA6" w:rsidRPr="00670F34" w:rsidRDefault="00C82EC1" w:rsidP="004753E2">
      <w:pPr>
        <w:widowControl w:val="0"/>
        <w:ind w:firstLine="709"/>
        <w:jc w:val="both"/>
        <w:rPr>
          <w:color w:val="000000"/>
        </w:rPr>
      </w:pPr>
      <w:r w:rsidRPr="00670F34">
        <w:rPr>
          <w:color w:val="000000"/>
        </w:rPr>
        <w:t>6</w:t>
      </w:r>
      <w:r w:rsidR="00094DA3" w:rsidRPr="00670F34">
        <w:rPr>
          <w:color w:val="000000"/>
        </w:rPr>
        <w:t xml:space="preserve">.1. Настоящий Договор составлен в </w:t>
      </w:r>
      <w:r w:rsidR="00BC7454">
        <w:rPr>
          <w:color w:val="000000"/>
        </w:rPr>
        <w:t>двух</w:t>
      </w:r>
      <w:r w:rsidR="00094DA3" w:rsidRPr="00670F34">
        <w:rPr>
          <w:color w:val="000000"/>
        </w:rPr>
        <w:t xml:space="preserve"> экземплярах, имеющих одинаковую юридическую силу, по одному экземпляру для </w:t>
      </w:r>
      <w:r w:rsidRPr="00670F34">
        <w:rPr>
          <w:color w:val="000000"/>
        </w:rPr>
        <w:t>каждой из Сторон</w:t>
      </w:r>
      <w:r w:rsidR="009F2848">
        <w:rPr>
          <w:color w:val="000000"/>
        </w:rPr>
        <w:t>.</w:t>
      </w:r>
    </w:p>
    <w:p w:rsidR="009C329B" w:rsidRPr="00670F34" w:rsidRDefault="009C329B" w:rsidP="004753E2">
      <w:pPr>
        <w:widowControl w:val="0"/>
        <w:ind w:firstLine="709"/>
        <w:jc w:val="center"/>
        <w:rPr>
          <w:b/>
          <w:bCs/>
          <w:color w:val="000000"/>
          <w:u w:val="single"/>
        </w:rPr>
      </w:pPr>
    </w:p>
    <w:p w:rsidR="00C221B6" w:rsidRDefault="00C221B6" w:rsidP="00317622">
      <w:pPr>
        <w:widowControl w:val="0"/>
        <w:jc w:val="center"/>
        <w:rPr>
          <w:b/>
          <w:bCs/>
          <w:color w:val="000000"/>
          <w:u w:val="single"/>
        </w:rPr>
      </w:pPr>
      <w:r w:rsidRPr="00670F34">
        <w:rPr>
          <w:b/>
          <w:bCs/>
          <w:color w:val="000000"/>
          <w:u w:val="single"/>
        </w:rPr>
        <w:t>Адреса, реквизиты и подписи сторон:</w:t>
      </w:r>
    </w:p>
    <w:p w:rsidR="00CA3E4B" w:rsidRDefault="00CA3E4B" w:rsidP="00D13B11">
      <w:pPr>
        <w:widowControl w:val="0"/>
        <w:jc w:val="both"/>
        <w:rPr>
          <w:bCs/>
          <w:color w:val="000000"/>
        </w:rPr>
      </w:pPr>
    </w:p>
    <w:p w:rsidR="00CA3E4B" w:rsidRDefault="00CA3E4B" w:rsidP="00D13B11">
      <w:pPr>
        <w:widowControl w:val="0"/>
        <w:jc w:val="both"/>
        <w:rPr>
          <w:bCs/>
          <w:color w:val="000000"/>
        </w:rPr>
        <w:sectPr w:rsidR="00CA3E4B" w:rsidSect="00D13B11">
          <w:pgSz w:w="12240" w:h="15840"/>
          <w:pgMar w:top="851" w:right="758" w:bottom="709" w:left="1134" w:header="709" w:footer="709" w:gutter="0"/>
          <w:cols w:space="709"/>
          <w:noEndnote/>
        </w:sectPr>
      </w:pPr>
    </w:p>
    <w:p w:rsidR="00D13B11" w:rsidRPr="00D13B11" w:rsidRDefault="00D13B11" w:rsidP="00CA3E4B">
      <w:pPr>
        <w:widowControl w:val="0"/>
        <w:jc w:val="center"/>
        <w:rPr>
          <w:bCs/>
          <w:color w:val="000000"/>
        </w:rPr>
      </w:pPr>
      <w:r w:rsidRPr="00CA3E4B">
        <w:rPr>
          <w:b/>
          <w:bCs/>
          <w:color w:val="000000"/>
        </w:rPr>
        <w:t>Продавец</w:t>
      </w:r>
      <w:r w:rsidRPr="00D13B11">
        <w:rPr>
          <w:bCs/>
          <w:color w:val="000000"/>
        </w:rPr>
        <w:t>:</w:t>
      </w:r>
    </w:p>
    <w:p w:rsidR="009802C8" w:rsidRPr="009E7435" w:rsidRDefault="00D13B11" w:rsidP="00D13B11">
      <w:pPr>
        <w:widowControl w:val="0"/>
        <w:jc w:val="both"/>
        <w:rPr>
          <w:bCs/>
          <w:color w:val="000000"/>
        </w:rPr>
      </w:pPr>
      <w:r w:rsidRPr="009E7435">
        <w:rPr>
          <w:bCs/>
          <w:color w:val="000000"/>
        </w:rPr>
        <w:t xml:space="preserve">Финансовый управляющий </w:t>
      </w:r>
      <w:r w:rsidR="00503721" w:rsidRPr="009E7435">
        <w:rPr>
          <w:bCs/>
          <w:color w:val="000000"/>
        </w:rPr>
        <w:t xml:space="preserve">должника </w:t>
      </w:r>
    </w:p>
    <w:p w:rsidR="00574EE3" w:rsidRDefault="00574EE3" w:rsidP="00347678">
      <w:pPr>
        <w:widowControl w:val="0"/>
        <w:jc w:val="both"/>
        <w:rPr>
          <w:bCs/>
          <w:noProof/>
        </w:rPr>
      </w:pPr>
      <w:r w:rsidRPr="00574EE3">
        <w:rPr>
          <w:bCs/>
          <w:noProof/>
        </w:rPr>
        <w:t>Суржиков</w:t>
      </w:r>
      <w:r>
        <w:rPr>
          <w:bCs/>
          <w:noProof/>
        </w:rPr>
        <w:t>ой</w:t>
      </w:r>
      <w:r w:rsidRPr="00574EE3">
        <w:rPr>
          <w:bCs/>
          <w:noProof/>
        </w:rPr>
        <w:t xml:space="preserve"> Оксан</w:t>
      </w:r>
      <w:r>
        <w:rPr>
          <w:bCs/>
          <w:noProof/>
        </w:rPr>
        <w:t>ы</w:t>
      </w:r>
      <w:r w:rsidRPr="00574EE3">
        <w:rPr>
          <w:bCs/>
          <w:noProof/>
        </w:rPr>
        <w:t xml:space="preserve"> Вячеславовн</w:t>
      </w:r>
      <w:r>
        <w:rPr>
          <w:bCs/>
          <w:noProof/>
        </w:rPr>
        <w:t>ы</w:t>
      </w:r>
    </w:p>
    <w:p w:rsidR="00574EE3" w:rsidRDefault="00574EE3" w:rsidP="00347678">
      <w:pPr>
        <w:widowControl w:val="0"/>
        <w:jc w:val="both"/>
        <w:rPr>
          <w:bCs/>
          <w:noProof/>
        </w:rPr>
      </w:pPr>
      <w:r>
        <w:rPr>
          <w:bCs/>
          <w:noProof/>
        </w:rPr>
        <w:t>Дата рождения</w:t>
      </w:r>
      <w:r w:rsidRPr="00574EE3">
        <w:rPr>
          <w:bCs/>
          <w:noProof/>
        </w:rPr>
        <w:t xml:space="preserve"> 15.12.1995г.</w:t>
      </w:r>
    </w:p>
    <w:p w:rsidR="00574EE3" w:rsidRDefault="00574EE3" w:rsidP="00347678">
      <w:pPr>
        <w:widowControl w:val="0"/>
        <w:jc w:val="both"/>
        <w:rPr>
          <w:bCs/>
          <w:noProof/>
        </w:rPr>
      </w:pPr>
      <w:r>
        <w:rPr>
          <w:bCs/>
          <w:noProof/>
        </w:rPr>
        <w:t>Место рождения:</w:t>
      </w:r>
      <w:r w:rsidRPr="00574EE3">
        <w:rPr>
          <w:bCs/>
          <w:noProof/>
        </w:rPr>
        <w:t xml:space="preserve"> г. Набережные Челны Респ.Татарстан, </w:t>
      </w:r>
    </w:p>
    <w:p w:rsidR="00347678" w:rsidRDefault="00574EE3" w:rsidP="00347678">
      <w:pPr>
        <w:widowControl w:val="0"/>
        <w:jc w:val="both"/>
        <w:rPr>
          <w:bCs/>
          <w:noProof/>
        </w:rPr>
      </w:pPr>
      <w:r w:rsidRPr="00574EE3">
        <w:rPr>
          <w:bCs/>
          <w:noProof/>
        </w:rPr>
        <w:t>адрес регистрации: г РТ, Зеленодольский р-н, с. Осиново, ул. Гагарина, д.5, кв.26</w:t>
      </w:r>
    </w:p>
    <w:p w:rsidR="002C07B5" w:rsidRPr="009E7435" w:rsidRDefault="002C07B5" w:rsidP="00347678">
      <w:pPr>
        <w:widowControl w:val="0"/>
        <w:jc w:val="both"/>
        <w:rPr>
          <w:bCs/>
          <w:color w:val="000000"/>
        </w:rPr>
      </w:pPr>
      <w:r w:rsidRPr="00574EE3">
        <w:rPr>
          <w:bCs/>
          <w:noProof/>
        </w:rPr>
        <w:t>ИНН 165</w:t>
      </w:r>
      <w:r>
        <w:rPr>
          <w:bCs/>
          <w:noProof/>
        </w:rPr>
        <w:t>058652437, СНИЛС 159-638-875 36</w:t>
      </w:r>
    </w:p>
    <w:p w:rsidR="003C1AA7" w:rsidRDefault="003C1AA7" w:rsidP="00347678">
      <w:pPr>
        <w:widowControl w:val="0"/>
        <w:jc w:val="both"/>
        <w:rPr>
          <w:bCs/>
          <w:color w:val="000000"/>
        </w:rPr>
      </w:pPr>
    </w:p>
    <w:p w:rsidR="003C1AA7" w:rsidRDefault="003C1AA7" w:rsidP="00347678">
      <w:pPr>
        <w:widowControl w:val="0"/>
        <w:jc w:val="both"/>
        <w:rPr>
          <w:bCs/>
          <w:color w:val="000000"/>
        </w:rPr>
      </w:pPr>
    </w:p>
    <w:p w:rsidR="003C1AA7" w:rsidRDefault="003C1AA7" w:rsidP="00347678">
      <w:pPr>
        <w:widowControl w:val="0"/>
        <w:jc w:val="both"/>
        <w:rPr>
          <w:bCs/>
          <w:color w:val="000000"/>
        </w:rPr>
      </w:pPr>
    </w:p>
    <w:p w:rsidR="00CA3E4B" w:rsidRDefault="00347678" w:rsidP="00347678">
      <w:pPr>
        <w:widowControl w:val="0"/>
        <w:jc w:val="both"/>
        <w:rPr>
          <w:bCs/>
          <w:color w:val="000000"/>
        </w:rPr>
      </w:pPr>
      <w:r w:rsidRPr="00E757AB">
        <w:rPr>
          <w:bCs/>
          <w:color w:val="000000"/>
        </w:rPr>
        <w:t>______________________/</w:t>
      </w:r>
      <w:proofErr w:type="spellStart"/>
      <w:r w:rsidRPr="00E757AB">
        <w:rPr>
          <w:bCs/>
          <w:color w:val="000000"/>
        </w:rPr>
        <w:t>Аюсов</w:t>
      </w:r>
      <w:proofErr w:type="spellEnd"/>
      <w:r w:rsidRPr="00E757AB">
        <w:rPr>
          <w:bCs/>
          <w:color w:val="000000"/>
        </w:rPr>
        <w:t xml:space="preserve"> Р.Х</w:t>
      </w:r>
      <w:r w:rsidR="00CA3E4B" w:rsidRPr="00D13B11">
        <w:rPr>
          <w:bCs/>
          <w:color w:val="000000"/>
        </w:rPr>
        <w:t>./</w:t>
      </w:r>
    </w:p>
    <w:p w:rsidR="007465A8" w:rsidRDefault="007465A8" w:rsidP="00347678">
      <w:pPr>
        <w:widowControl w:val="0"/>
        <w:jc w:val="both"/>
        <w:rPr>
          <w:bCs/>
          <w:color w:val="000000"/>
        </w:rPr>
      </w:pPr>
    </w:p>
    <w:p w:rsidR="00743F67" w:rsidRDefault="00743F67" w:rsidP="00CA3E4B">
      <w:pPr>
        <w:widowControl w:val="0"/>
        <w:jc w:val="center"/>
        <w:rPr>
          <w:bCs/>
          <w:color w:val="000000"/>
        </w:rPr>
      </w:pPr>
      <w:r w:rsidRPr="00CA3E4B">
        <w:rPr>
          <w:b/>
          <w:bCs/>
          <w:color w:val="000000"/>
        </w:rPr>
        <w:t>Покупатель</w:t>
      </w:r>
      <w:r>
        <w:rPr>
          <w:bCs/>
          <w:color w:val="000000"/>
        </w:rPr>
        <w:t>:</w:t>
      </w:r>
    </w:p>
    <w:p w:rsidR="00743F67" w:rsidRDefault="00743F67" w:rsidP="00B9626E">
      <w:pPr>
        <w:widowControl w:val="0"/>
        <w:jc w:val="both"/>
        <w:rPr>
          <w:bCs/>
          <w:color w:val="000000"/>
        </w:rPr>
      </w:pPr>
      <w:r>
        <w:rPr>
          <w:bCs/>
          <w:color w:val="000000"/>
        </w:rPr>
        <w:t>________________</w:t>
      </w:r>
      <w:r w:rsidR="00EC7158">
        <w:rPr>
          <w:bCs/>
          <w:color w:val="000000"/>
        </w:rPr>
        <w:t>__________</w:t>
      </w:r>
      <w:r>
        <w:rPr>
          <w:bCs/>
          <w:color w:val="000000"/>
        </w:rPr>
        <w:t>______________</w:t>
      </w:r>
    </w:p>
    <w:p w:rsidR="00743F67" w:rsidRPr="00CA3E4B" w:rsidRDefault="00743F67" w:rsidP="00CA3E4B">
      <w:pPr>
        <w:widowControl w:val="0"/>
        <w:jc w:val="center"/>
        <w:rPr>
          <w:bCs/>
          <w:color w:val="000000"/>
          <w:vertAlign w:val="superscript"/>
        </w:rPr>
      </w:pPr>
      <w:r w:rsidRPr="00CA3E4B">
        <w:rPr>
          <w:bCs/>
          <w:color w:val="000000"/>
          <w:vertAlign w:val="superscript"/>
        </w:rPr>
        <w:t>(ФИО)</w:t>
      </w:r>
    </w:p>
    <w:p w:rsidR="00EC7158" w:rsidRDefault="00EC7158" w:rsidP="00EC7158">
      <w:pPr>
        <w:widowControl w:val="0"/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</w:t>
      </w:r>
    </w:p>
    <w:p w:rsidR="00743F67" w:rsidRPr="00CA3E4B" w:rsidRDefault="00EC7158" w:rsidP="00EC7158">
      <w:pPr>
        <w:widowControl w:val="0"/>
        <w:jc w:val="center"/>
        <w:rPr>
          <w:bCs/>
          <w:color w:val="000000"/>
          <w:vertAlign w:val="superscript"/>
        </w:rPr>
      </w:pPr>
      <w:r w:rsidRPr="00CA3E4B">
        <w:rPr>
          <w:bCs/>
          <w:color w:val="000000"/>
          <w:vertAlign w:val="superscript"/>
        </w:rPr>
        <w:t xml:space="preserve"> </w:t>
      </w:r>
      <w:r w:rsidR="00743F67" w:rsidRPr="00CA3E4B">
        <w:rPr>
          <w:bCs/>
          <w:color w:val="000000"/>
          <w:vertAlign w:val="superscript"/>
        </w:rPr>
        <w:t>(дата и место рождения)</w:t>
      </w:r>
    </w:p>
    <w:p w:rsidR="00EC7158" w:rsidRDefault="00EC7158" w:rsidP="00EC7158">
      <w:pPr>
        <w:widowControl w:val="0"/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</w:t>
      </w:r>
    </w:p>
    <w:p w:rsidR="00743F67" w:rsidRPr="00CA3E4B" w:rsidRDefault="00EC7158" w:rsidP="00EC7158">
      <w:pPr>
        <w:widowControl w:val="0"/>
        <w:jc w:val="center"/>
        <w:rPr>
          <w:bCs/>
          <w:color w:val="000000"/>
          <w:vertAlign w:val="superscript"/>
        </w:rPr>
      </w:pPr>
      <w:r w:rsidRPr="00CA3E4B">
        <w:rPr>
          <w:bCs/>
          <w:color w:val="000000"/>
          <w:vertAlign w:val="superscript"/>
        </w:rPr>
        <w:t xml:space="preserve"> </w:t>
      </w:r>
      <w:r w:rsidR="00743F67" w:rsidRPr="00CA3E4B">
        <w:rPr>
          <w:bCs/>
          <w:color w:val="000000"/>
          <w:vertAlign w:val="superscript"/>
        </w:rPr>
        <w:t>(адрес регистрации)</w:t>
      </w:r>
    </w:p>
    <w:p w:rsidR="00EC7158" w:rsidRDefault="00EC7158" w:rsidP="00EC7158">
      <w:pPr>
        <w:widowControl w:val="0"/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</w:t>
      </w:r>
    </w:p>
    <w:p w:rsidR="00CA3E4B" w:rsidRDefault="00EC7158" w:rsidP="00EC7158">
      <w:pPr>
        <w:widowControl w:val="0"/>
        <w:jc w:val="center"/>
        <w:rPr>
          <w:bCs/>
          <w:color w:val="000000"/>
          <w:vertAlign w:val="superscript"/>
        </w:rPr>
      </w:pPr>
      <w:r w:rsidRPr="00CA3E4B">
        <w:rPr>
          <w:bCs/>
          <w:color w:val="000000"/>
          <w:vertAlign w:val="superscript"/>
        </w:rPr>
        <w:t xml:space="preserve"> </w:t>
      </w:r>
      <w:r w:rsidR="00743F67" w:rsidRPr="00CA3E4B">
        <w:rPr>
          <w:bCs/>
          <w:color w:val="000000"/>
          <w:vertAlign w:val="superscript"/>
        </w:rPr>
        <w:t>(</w:t>
      </w:r>
      <w:r w:rsidR="00CA3E4B" w:rsidRPr="00CA3E4B">
        <w:rPr>
          <w:bCs/>
          <w:color w:val="000000"/>
          <w:vertAlign w:val="superscript"/>
        </w:rPr>
        <w:t>ИНН, СНИЛС</w:t>
      </w:r>
      <w:r w:rsidR="00743F67" w:rsidRPr="00CA3E4B">
        <w:rPr>
          <w:bCs/>
          <w:color w:val="000000"/>
          <w:vertAlign w:val="superscript"/>
        </w:rPr>
        <w:t>)</w:t>
      </w:r>
    </w:p>
    <w:p w:rsidR="00CA3E4B" w:rsidRDefault="00CA3E4B" w:rsidP="00743F67">
      <w:pPr>
        <w:widowControl w:val="0"/>
        <w:jc w:val="both"/>
        <w:rPr>
          <w:bCs/>
          <w:color w:val="000000"/>
          <w:vertAlign w:val="superscript"/>
        </w:rPr>
      </w:pPr>
    </w:p>
    <w:p w:rsidR="009F2848" w:rsidRDefault="009F2848" w:rsidP="00743F67">
      <w:pPr>
        <w:widowControl w:val="0"/>
        <w:jc w:val="both"/>
        <w:rPr>
          <w:bCs/>
          <w:color w:val="000000"/>
          <w:vertAlign w:val="superscript"/>
        </w:rPr>
      </w:pPr>
    </w:p>
    <w:p w:rsidR="00CA3E4B" w:rsidRPr="00CA3E4B" w:rsidRDefault="00CA3E4B" w:rsidP="00743F67">
      <w:pPr>
        <w:widowControl w:val="0"/>
        <w:jc w:val="both"/>
        <w:rPr>
          <w:bCs/>
          <w:color w:val="000000"/>
        </w:rPr>
        <w:sectPr w:rsidR="00CA3E4B" w:rsidRPr="00CA3E4B" w:rsidSect="00CA3E4B">
          <w:type w:val="continuous"/>
          <w:pgSz w:w="12240" w:h="15840"/>
          <w:pgMar w:top="851" w:right="758" w:bottom="709" w:left="1134" w:header="709" w:footer="709" w:gutter="0"/>
          <w:cols w:num="2" w:space="709"/>
          <w:noEndnote/>
        </w:sectPr>
      </w:pPr>
      <w:r w:rsidRPr="00D13B11">
        <w:rPr>
          <w:bCs/>
          <w:color w:val="000000"/>
        </w:rPr>
        <w:t>______________________/</w:t>
      </w:r>
      <w:r>
        <w:rPr>
          <w:bCs/>
          <w:color w:val="000000"/>
        </w:rPr>
        <w:t>_____________</w:t>
      </w:r>
      <w:r w:rsidR="007465A8">
        <w:rPr>
          <w:bCs/>
          <w:color w:val="000000"/>
        </w:rPr>
        <w:t>/</w:t>
      </w:r>
    </w:p>
    <w:p w:rsidR="00743F67" w:rsidRPr="00CA3E4B" w:rsidRDefault="00743F67" w:rsidP="00743F67">
      <w:pPr>
        <w:widowControl w:val="0"/>
        <w:jc w:val="both"/>
        <w:rPr>
          <w:bCs/>
          <w:color w:val="000000"/>
          <w:vertAlign w:val="superscript"/>
        </w:rPr>
      </w:pPr>
    </w:p>
    <w:p w:rsidR="00743F67" w:rsidRDefault="00743F67" w:rsidP="00743F67">
      <w:pPr>
        <w:widowControl w:val="0"/>
        <w:jc w:val="both"/>
        <w:rPr>
          <w:bCs/>
          <w:color w:val="000000"/>
        </w:rPr>
      </w:pPr>
    </w:p>
    <w:p w:rsidR="00C82EC1" w:rsidRDefault="00C82EC1" w:rsidP="004753E2">
      <w:pPr>
        <w:pStyle w:val="21"/>
        <w:ind w:left="0" w:firstLine="709"/>
      </w:pPr>
    </w:p>
    <w:p w:rsidR="00C82EC1" w:rsidRDefault="00C82EC1" w:rsidP="004753E2">
      <w:pPr>
        <w:pStyle w:val="21"/>
        <w:ind w:left="0" w:firstLine="709"/>
      </w:pPr>
    </w:p>
    <w:p w:rsidR="005C7DA5" w:rsidRDefault="005C7DA5" w:rsidP="004753E2">
      <w:pPr>
        <w:pStyle w:val="21"/>
        <w:ind w:left="0" w:firstLine="709"/>
      </w:pPr>
    </w:p>
    <w:p w:rsidR="005C7DA5" w:rsidRDefault="005C7DA5" w:rsidP="004753E2">
      <w:pPr>
        <w:pStyle w:val="21"/>
        <w:ind w:left="0" w:firstLine="709"/>
      </w:pPr>
    </w:p>
    <w:p w:rsidR="005C7DA5" w:rsidRDefault="005C7DA5" w:rsidP="004753E2">
      <w:pPr>
        <w:pStyle w:val="21"/>
        <w:ind w:left="0" w:firstLine="709"/>
      </w:pPr>
    </w:p>
    <w:p w:rsidR="00C82EC1" w:rsidRDefault="00C82EC1" w:rsidP="004753E2">
      <w:pPr>
        <w:pStyle w:val="21"/>
        <w:ind w:left="0" w:firstLine="709"/>
      </w:pPr>
    </w:p>
    <w:p w:rsidR="00C82EC1" w:rsidRDefault="00C82EC1" w:rsidP="004753E2">
      <w:pPr>
        <w:pStyle w:val="21"/>
        <w:ind w:left="0" w:firstLine="709"/>
      </w:pPr>
    </w:p>
    <w:p w:rsidR="001D5976" w:rsidRDefault="001D5976" w:rsidP="004753E2">
      <w:pPr>
        <w:pStyle w:val="21"/>
        <w:ind w:left="0" w:firstLine="709"/>
      </w:pPr>
    </w:p>
    <w:sectPr w:rsidR="001D5976" w:rsidSect="002E3AFF">
      <w:type w:val="continuous"/>
      <w:pgSz w:w="12240" w:h="15840"/>
      <w:pgMar w:top="1134" w:right="616" w:bottom="851" w:left="1701" w:header="709" w:footer="709" w:gutter="0"/>
      <w:cols w:num="2" w:space="709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A5BB3"/>
    <w:multiLevelType w:val="hybridMultilevel"/>
    <w:tmpl w:val="6108E864"/>
    <w:lvl w:ilvl="0" w:tplc="F162CE5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134F62C0"/>
    <w:multiLevelType w:val="hybridMultilevel"/>
    <w:tmpl w:val="C6D09F32"/>
    <w:lvl w:ilvl="0" w:tplc="2500C478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15CC5C07"/>
    <w:multiLevelType w:val="multilevel"/>
    <w:tmpl w:val="8DEE6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3" w15:restartNumberingAfterBreak="0">
    <w:nsid w:val="5E221582"/>
    <w:multiLevelType w:val="hybridMultilevel"/>
    <w:tmpl w:val="2F52B1F8"/>
    <w:lvl w:ilvl="0" w:tplc="4E043D32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" w15:restartNumberingAfterBreak="0">
    <w:nsid w:val="652B608C"/>
    <w:multiLevelType w:val="hybridMultilevel"/>
    <w:tmpl w:val="4BCAFEF8"/>
    <w:lvl w:ilvl="0" w:tplc="2500C478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67CA0156"/>
    <w:multiLevelType w:val="multilevel"/>
    <w:tmpl w:val="16D656D6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6" w15:restartNumberingAfterBreak="0">
    <w:nsid w:val="759E7ECC"/>
    <w:multiLevelType w:val="hybridMultilevel"/>
    <w:tmpl w:val="73364596"/>
    <w:lvl w:ilvl="0" w:tplc="0FDEF570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797F4969"/>
    <w:multiLevelType w:val="multilevel"/>
    <w:tmpl w:val="16D656D6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attachedTemplate r:id="rId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19D"/>
    <w:rsid w:val="00001759"/>
    <w:rsid w:val="0000348E"/>
    <w:rsid w:val="00033369"/>
    <w:rsid w:val="000348B4"/>
    <w:rsid w:val="00040A28"/>
    <w:rsid w:val="00043B35"/>
    <w:rsid w:val="00060FEB"/>
    <w:rsid w:val="000616E2"/>
    <w:rsid w:val="00067537"/>
    <w:rsid w:val="00070313"/>
    <w:rsid w:val="00070BD1"/>
    <w:rsid w:val="000714BE"/>
    <w:rsid w:val="00074557"/>
    <w:rsid w:val="00084E87"/>
    <w:rsid w:val="00085D32"/>
    <w:rsid w:val="00086FDA"/>
    <w:rsid w:val="00094DA3"/>
    <w:rsid w:val="000A6808"/>
    <w:rsid w:val="000B48F1"/>
    <w:rsid w:val="000B4F38"/>
    <w:rsid w:val="000B596A"/>
    <w:rsid w:val="000C0CBC"/>
    <w:rsid w:val="000E3EEE"/>
    <w:rsid w:val="00102599"/>
    <w:rsid w:val="00110E8D"/>
    <w:rsid w:val="00135727"/>
    <w:rsid w:val="00140C66"/>
    <w:rsid w:val="001453EE"/>
    <w:rsid w:val="001530AD"/>
    <w:rsid w:val="001609C8"/>
    <w:rsid w:val="00161ADF"/>
    <w:rsid w:val="00162772"/>
    <w:rsid w:val="0016376D"/>
    <w:rsid w:val="0017021D"/>
    <w:rsid w:val="00183BC1"/>
    <w:rsid w:val="00196BE5"/>
    <w:rsid w:val="001B158D"/>
    <w:rsid w:val="001B5871"/>
    <w:rsid w:val="001C27E7"/>
    <w:rsid w:val="001D4E87"/>
    <w:rsid w:val="001D5976"/>
    <w:rsid w:val="001F34D4"/>
    <w:rsid w:val="001F36B7"/>
    <w:rsid w:val="00200DB7"/>
    <w:rsid w:val="00202BEB"/>
    <w:rsid w:val="00212962"/>
    <w:rsid w:val="00215694"/>
    <w:rsid w:val="0023790B"/>
    <w:rsid w:val="0024522E"/>
    <w:rsid w:val="00251CB8"/>
    <w:rsid w:val="00254C04"/>
    <w:rsid w:val="00271D51"/>
    <w:rsid w:val="002A13E0"/>
    <w:rsid w:val="002C07B5"/>
    <w:rsid w:val="002C22AE"/>
    <w:rsid w:val="002E2634"/>
    <w:rsid w:val="002E3AFF"/>
    <w:rsid w:val="002E4E0D"/>
    <w:rsid w:val="002F363C"/>
    <w:rsid w:val="0030086E"/>
    <w:rsid w:val="00301A25"/>
    <w:rsid w:val="0030392E"/>
    <w:rsid w:val="003071CC"/>
    <w:rsid w:val="00317442"/>
    <w:rsid w:val="00317622"/>
    <w:rsid w:val="0032476E"/>
    <w:rsid w:val="00337D3A"/>
    <w:rsid w:val="00342A25"/>
    <w:rsid w:val="00344840"/>
    <w:rsid w:val="00347678"/>
    <w:rsid w:val="003477BD"/>
    <w:rsid w:val="00350FF8"/>
    <w:rsid w:val="00362206"/>
    <w:rsid w:val="00371CFC"/>
    <w:rsid w:val="00376769"/>
    <w:rsid w:val="00377D0F"/>
    <w:rsid w:val="00383BC0"/>
    <w:rsid w:val="00386E81"/>
    <w:rsid w:val="003A1A1D"/>
    <w:rsid w:val="003A36FA"/>
    <w:rsid w:val="003C1AA7"/>
    <w:rsid w:val="003E0587"/>
    <w:rsid w:val="003E2334"/>
    <w:rsid w:val="00411763"/>
    <w:rsid w:val="0042763E"/>
    <w:rsid w:val="00466B1A"/>
    <w:rsid w:val="00470F48"/>
    <w:rsid w:val="004753E2"/>
    <w:rsid w:val="00484AA7"/>
    <w:rsid w:val="004A2877"/>
    <w:rsid w:val="004B2F83"/>
    <w:rsid w:val="004B3BFF"/>
    <w:rsid w:val="004C1FD3"/>
    <w:rsid w:val="004D1FC9"/>
    <w:rsid w:val="004D2465"/>
    <w:rsid w:val="004D7FED"/>
    <w:rsid w:val="004E05CC"/>
    <w:rsid w:val="004E4B01"/>
    <w:rsid w:val="004F1EA6"/>
    <w:rsid w:val="00503721"/>
    <w:rsid w:val="0051155A"/>
    <w:rsid w:val="00511C9C"/>
    <w:rsid w:val="0052373E"/>
    <w:rsid w:val="00525D23"/>
    <w:rsid w:val="0052640A"/>
    <w:rsid w:val="00532288"/>
    <w:rsid w:val="00542439"/>
    <w:rsid w:val="00547041"/>
    <w:rsid w:val="005554C3"/>
    <w:rsid w:val="005723BF"/>
    <w:rsid w:val="00573219"/>
    <w:rsid w:val="00574EE3"/>
    <w:rsid w:val="00586F1D"/>
    <w:rsid w:val="00593021"/>
    <w:rsid w:val="005B07F9"/>
    <w:rsid w:val="005C7DA5"/>
    <w:rsid w:val="005E16E0"/>
    <w:rsid w:val="005E32C0"/>
    <w:rsid w:val="005E6599"/>
    <w:rsid w:val="0062710D"/>
    <w:rsid w:val="0062792D"/>
    <w:rsid w:val="00634A84"/>
    <w:rsid w:val="006414AD"/>
    <w:rsid w:val="00645B05"/>
    <w:rsid w:val="0064720F"/>
    <w:rsid w:val="0066468A"/>
    <w:rsid w:val="00667B65"/>
    <w:rsid w:val="00670F34"/>
    <w:rsid w:val="00673095"/>
    <w:rsid w:val="00684280"/>
    <w:rsid w:val="00690865"/>
    <w:rsid w:val="006B2A4B"/>
    <w:rsid w:val="006F5E89"/>
    <w:rsid w:val="00700FD3"/>
    <w:rsid w:val="00707653"/>
    <w:rsid w:val="0071723A"/>
    <w:rsid w:val="00743F67"/>
    <w:rsid w:val="007465A8"/>
    <w:rsid w:val="00754BAA"/>
    <w:rsid w:val="00765F7A"/>
    <w:rsid w:val="00787174"/>
    <w:rsid w:val="007B43D3"/>
    <w:rsid w:val="007B6886"/>
    <w:rsid w:val="007C3B5E"/>
    <w:rsid w:val="007D07B6"/>
    <w:rsid w:val="007F1A7B"/>
    <w:rsid w:val="00802E00"/>
    <w:rsid w:val="00807DAA"/>
    <w:rsid w:val="008245B5"/>
    <w:rsid w:val="00830E61"/>
    <w:rsid w:val="00834ACE"/>
    <w:rsid w:val="00854096"/>
    <w:rsid w:val="008564C8"/>
    <w:rsid w:val="00865D63"/>
    <w:rsid w:val="00877E53"/>
    <w:rsid w:val="0088085E"/>
    <w:rsid w:val="00887ADB"/>
    <w:rsid w:val="008A25CD"/>
    <w:rsid w:val="008A635A"/>
    <w:rsid w:val="008B32F5"/>
    <w:rsid w:val="008B5543"/>
    <w:rsid w:val="008B59B8"/>
    <w:rsid w:val="008C0EA1"/>
    <w:rsid w:val="008C1A4C"/>
    <w:rsid w:val="008C4981"/>
    <w:rsid w:val="008C7A41"/>
    <w:rsid w:val="008D162D"/>
    <w:rsid w:val="008D31DE"/>
    <w:rsid w:val="008D3B4C"/>
    <w:rsid w:val="008D5766"/>
    <w:rsid w:val="008E6D3E"/>
    <w:rsid w:val="00900760"/>
    <w:rsid w:val="00961518"/>
    <w:rsid w:val="00975AAB"/>
    <w:rsid w:val="009802C8"/>
    <w:rsid w:val="00982B4F"/>
    <w:rsid w:val="00983F51"/>
    <w:rsid w:val="00990206"/>
    <w:rsid w:val="0099306C"/>
    <w:rsid w:val="009970CD"/>
    <w:rsid w:val="009C173D"/>
    <w:rsid w:val="009C329B"/>
    <w:rsid w:val="009C3E3D"/>
    <w:rsid w:val="009C5EBF"/>
    <w:rsid w:val="009D079E"/>
    <w:rsid w:val="009E26AC"/>
    <w:rsid w:val="009E7435"/>
    <w:rsid w:val="009F2848"/>
    <w:rsid w:val="00A06F70"/>
    <w:rsid w:val="00A33BB6"/>
    <w:rsid w:val="00A54332"/>
    <w:rsid w:val="00A60855"/>
    <w:rsid w:val="00A66845"/>
    <w:rsid w:val="00A77D2A"/>
    <w:rsid w:val="00A96317"/>
    <w:rsid w:val="00AA11C2"/>
    <w:rsid w:val="00AC3474"/>
    <w:rsid w:val="00AD4FE1"/>
    <w:rsid w:val="00AD7CC7"/>
    <w:rsid w:val="00AF4B46"/>
    <w:rsid w:val="00AF520D"/>
    <w:rsid w:val="00AF590C"/>
    <w:rsid w:val="00B01824"/>
    <w:rsid w:val="00B02EA8"/>
    <w:rsid w:val="00B05489"/>
    <w:rsid w:val="00B06EDD"/>
    <w:rsid w:val="00B10465"/>
    <w:rsid w:val="00B15C6F"/>
    <w:rsid w:val="00B22747"/>
    <w:rsid w:val="00B37612"/>
    <w:rsid w:val="00B40D1D"/>
    <w:rsid w:val="00B452C0"/>
    <w:rsid w:val="00B54D2E"/>
    <w:rsid w:val="00B63720"/>
    <w:rsid w:val="00B63FA5"/>
    <w:rsid w:val="00B7189A"/>
    <w:rsid w:val="00B73C88"/>
    <w:rsid w:val="00B755AF"/>
    <w:rsid w:val="00B765E3"/>
    <w:rsid w:val="00B80211"/>
    <w:rsid w:val="00B85A95"/>
    <w:rsid w:val="00B9626E"/>
    <w:rsid w:val="00BA419D"/>
    <w:rsid w:val="00BB0F20"/>
    <w:rsid w:val="00BC7454"/>
    <w:rsid w:val="00BE09F1"/>
    <w:rsid w:val="00BE4EB8"/>
    <w:rsid w:val="00C05282"/>
    <w:rsid w:val="00C055E3"/>
    <w:rsid w:val="00C221B6"/>
    <w:rsid w:val="00C2450C"/>
    <w:rsid w:val="00C33634"/>
    <w:rsid w:val="00C34557"/>
    <w:rsid w:val="00C71006"/>
    <w:rsid w:val="00C770BF"/>
    <w:rsid w:val="00C82EC1"/>
    <w:rsid w:val="00C84011"/>
    <w:rsid w:val="00C93B25"/>
    <w:rsid w:val="00C93F7D"/>
    <w:rsid w:val="00CA3E4B"/>
    <w:rsid w:val="00CA6F01"/>
    <w:rsid w:val="00CC18B0"/>
    <w:rsid w:val="00CD56B2"/>
    <w:rsid w:val="00D06D8F"/>
    <w:rsid w:val="00D13B11"/>
    <w:rsid w:val="00D57466"/>
    <w:rsid w:val="00D60C20"/>
    <w:rsid w:val="00D60D8B"/>
    <w:rsid w:val="00D70601"/>
    <w:rsid w:val="00D750EC"/>
    <w:rsid w:val="00D81558"/>
    <w:rsid w:val="00D843BA"/>
    <w:rsid w:val="00D84731"/>
    <w:rsid w:val="00D97639"/>
    <w:rsid w:val="00DA298F"/>
    <w:rsid w:val="00DC2AC9"/>
    <w:rsid w:val="00DC434B"/>
    <w:rsid w:val="00DC48F9"/>
    <w:rsid w:val="00DD73B0"/>
    <w:rsid w:val="00DF20E2"/>
    <w:rsid w:val="00DF59C9"/>
    <w:rsid w:val="00DF6C71"/>
    <w:rsid w:val="00E16941"/>
    <w:rsid w:val="00E209FD"/>
    <w:rsid w:val="00E30443"/>
    <w:rsid w:val="00E30A64"/>
    <w:rsid w:val="00E46C56"/>
    <w:rsid w:val="00E67FFA"/>
    <w:rsid w:val="00E73BDE"/>
    <w:rsid w:val="00E9339C"/>
    <w:rsid w:val="00EA54AE"/>
    <w:rsid w:val="00EB1953"/>
    <w:rsid w:val="00EB75F9"/>
    <w:rsid w:val="00EC11B1"/>
    <w:rsid w:val="00EC7158"/>
    <w:rsid w:val="00EC7EB6"/>
    <w:rsid w:val="00ED36F4"/>
    <w:rsid w:val="00EE08F8"/>
    <w:rsid w:val="00EE0A20"/>
    <w:rsid w:val="00EE247F"/>
    <w:rsid w:val="00EF6476"/>
    <w:rsid w:val="00F00C78"/>
    <w:rsid w:val="00F0332D"/>
    <w:rsid w:val="00F3397A"/>
    <w:rsid w:val="00F41C51"/>
    <w:rsid w:val="00F425A0"/>
    <w:rsid w:val="00F42D51"/>
    <w:rsid w:val="00F4403E"/>
    <w:rsid w:val="00F4673F"/>
    <w:rsid w:val="00F5763E"/>
    <w:rsid w:val="00F60D74"/>
    <w:rsid w:val="00F70ACB"/>
    <w:rsid w:val="00F754D7"/>
    <w:rsid w:val="00F84B62"/>
    <w:rsid w:val="00F856EA"/>
    <w:rsid w:val="00FA2562"/>
    <w:rsid w:val="00FB0DA2"/>
    <w:rsid w:val="00FB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520793-2AB9-4BD8-A034-D756FE9F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EA6"/>
    <w:pPr>
      <w:autoSpaceDE w:val="0"/>
      <w:autoSpaceDN w:val="0"/>
    </w:pPr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DAA"/>
    <w:pPr>
      <w:keepNext/>
      <w:suppressAutoHyphens/>
      <w:autoSpaceDE/>
      <w:autoSpaceDN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C82EC1"/>
    <w:pPr>
      <w:keepNext/>
      <w:shd w:val="clear" w:color="auto" w:fill="FFFFFF"/>
      <w:autoSpaceDE/>
      <w:autoSpaceDN/>
      <w:spacing w:before="101"/>
      <w:ind w:left="442"/>
      <w:outlineLvl w:val="6"/>
    </w:pPr>
    <w:rPr>
      <w:b/>
      <w:color w:val="000000"/>
      <w:spacing w:val="-19"/>
      <w:sz w:val="22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uiPriority w:val="99"/>
    <w:rsid w:val="004F1EA6"/>
  </w:style>
  <w:style w:type="paragraph" w:styleId="a4">
    <w:name w:val="Body Text"/>
    <w:basedOn w:val="a"/>
    <w:link w:val="a5"/>
    <w:uiPriority w:val="99"/>
    <w:rsid w:val="004F1EA6"/>
    <w:pPr>
      <w:widowControl w:val="0"/>
      <w:jc w:val="both"/>
    </w:pPr>
    <w:rPr>
      <w:lang w:val="x-none" w:eastAsia="x-none"/>
    </w:rPr>
  </w:style>
  <w:style w:type="character" w:customStyle="1" w:styleId="a5">
    <w:name w:val="Основной текст Знак"/>
    <w:link w:val="a4"/>
    <w:uiPriority w:val="99"/>
    <w:semiHidden/>
    <w:rsid w:val="004F1EA6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4F1EA6"/>
    <w:pPr>
      <w:widowControl w:val="0"/>
      <w:ind w:left="7200"/>
      <w:jc w:val="both"/>
    </w:pPr>
    <w:rPr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4F1EA6"/>
    <w:rPr>
      <w:rFonts w:ascii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uiPriority w:val="10"/>
    <w:qFormat/>
    <w:rsid w:val="004F1EA6"/>
    <w:pPr>
      <w:widowControl w:val="0"/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7">
    <w:name w:val="Название Знак"/>
    <w:link w:val="a6"/>
    <w:uiPriority w:val="10"/>
    <w:rsid w:val="004F1EA6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a8">
    <w:name w:val="Table Grid"/>
    <w:basedOn w:val="a1"/>
    <w:uiPriority w:val="59"/>
    <w:rsid w:val="0007455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uiPriority w:val="34"/>
    <w:qFormat/>
    <w:rsid w:val="00511C9C"/>
    <w:pPr>
      <w:ind w:left="720"/>
      <w:contextualSpacing/>
    </w:pPr>
  </w:style>
  <w:style w:type="character" w:customStyle="1" w:styleId="70">
    <w:name w:val="Заголовок 7 Знак"/>
    <w:link w:val="7"/>
    <w:rsid w:val="00C82EC1"/>
    <w:rPr>
      <w:rFonts w:ascii="Times New Roman" w:hAnsi="Times New Roman"/>
      <w:b/>
      <w:color w:val="000000"/>
      <w:spacing w:val="-19"/>
      <w:sz w:val="22"/>
      <w:shd w:val="clear" w:color="auto" w:fill="FFFFFF"/>
    </w:rPr>
  </w:style>
  <w:style w:type="paragraph" w:styleId="aa">
    <w:name w:val="Body Text Indent"/>
    <w:basedOn w:val="a"/>
    <w:link w:val="ab"/>
    <w:uiPriority w:val="99"/>
    <w:unhideWhenUsed/>
    <w:rsid w:val="008564C8"/>
    <w:pPr>
      <w:spacing w:after="120"/>
      <w:ind w:left="283"/>
    </w:pPr>
    <w:rPr>
      <w:lang w:val="x-none" w:eastAsia="x-none"/>
    </w:rPr>
  </w:style>
  <w:style w:type="character" w:customStyle="1" w:styleId="ab">
    <w:name w:val="Основной текст с отступом Знак"/>
    <w:link w:val="aa"/>
    <w:uiPriority w:val="99"/>
    <w:rsid w:val="008564C8"/>
    <w:rPr>
      <w:rFonts w:ascii="Times New Roman" w:hAnsi="Times New Roman"/>
      <w:sz w:val="24"/>
      <w:szCs w:val="24"/>
    </w:rPr>
  </w:style>
  <w:style w:type="paragraph" w:styleId="ac">
    <w:name w:val="Plain Text"/>
    <w:basedOn w:val="a"/>
    <w:link w:val="ad"/>
    <w:rsid w:val="00C055E3"/>
    <w:pPr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ad">
    <w:name w:val="Текст Знак"/>
    <w:link w:val="ac"/>
    <w:rsid w:val="00C055E3"/>
    <w:rPr>
      <w:rFonts w:ascii="Courier New" w:hAnsi="Courier New"/>
    </w:rPr>
  </w:style>
  <w:style w:type="paragraph" w:customStyle="1" w:styleId="Normal">
    <w:name w:val="Normal"/>
    <w:rsid w:val="00C055E3"/>
    <w:pPr>
      <w:widowControl w:val="0"/>
      <w:snapToGrid w:val="0"/>
    </w:pPr>
    <w:rPr>
      <w:rFonts w:ascii="Arial" w:hAnsi="Arial"/>
      <w:sz w:val="18"/>
    </w:rPr>
  </w:style>
  <w:style w:type="paragraph" w:styleId="ae">
    <w:name w:val="No Spacing"/>
    <w:uiPriority w:val="1"/>
    <w:qFormat/>
    <w:rsid w:val="00AA11C2"/>
    <w:rPr>
      <w:sz w:val="22"/>
      <w:szCs w:val="22"/>
    </w:rPr>
  </w:style>
  <w:style w:type="character" w:styleId="af">
    <w:name w:val="Hyperlink"/>
    <w:uiPriority w:val="99"/>
    <w:semiHidden/>
    <w:unhideWhenUsed/>
    <w:rsid w:val="00D60D8B"/>
    <w:rPr>
      <w:color w:val="0000FF"/>
      <w:u w:val="single"/>
    </w:rPr>
  </w:style>
  <w:style w:type="character" w:customStyle="1" w:styleId="20">
    <w:name w:val="Заголовок 2 Знак"/>
    <w:link w:val="2"/>
    <w:uiPriority w:val="9"/>
    <w:semiHidden/>
    <w:rsid w:val="00807DAA"/>
    <w:rPr>
      <w:rFonts w:ascii="Cambria" w:hAnsi="Cambria"/>
      <w:b/>
      <w:bCs/>
      <w:i/>
      <w:iCs/>
      <w:sz w:val="28"/>
      <w:szCs w:val="28"/>
      <w:lang w:val="x-none" w:eastAsia="ar-SA"/>
    </w:rPr>
  </w:style>
  <w:style w:type="character" w:customStyle="1" w:styleId="apple-converted-space">
    <w:name w:val="apple-converted-space"/>
    <w:rsid w:val="00807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85;&#1080;&#1082;&#1086;&#1083;&#1072;&#1081;%20&#1076;&#1083;&#1103;%20&#1083;&#1080;&#1083;&#1080;\&#1083;&#1077;&#1085;&#1080;&#1085;&#1086;&#1075;&#1086;&#1088;&#1089;&#1082;&#1080;&#1081;\&#1076;&#1086;&#1075;.%20&#1082;&#1091;&#1087;&#1083;&#1080;%20&#1087;&#1088;&#1086;&#1076;&#1072;&#1078;&#1080;%20&#1050;&#1055;%20&#1051;&#1077;&#1085;&#1080;&#1085;&#1086;&#1075;&#1086;&#1088;&#1089;&#1082;&#1080;&#1081;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4FE4E-6FE9-443B-8923-544D90F89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дог. купли продажи КП Лениногорский.dotm</Template>
  <TotalTime>0</TotalTime>
  <Pages>2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</vt:lpstr>
    </vt:vector>
  </TitlesOfParts>
  <Company> </Company>
  <LinksUpToDate>false</LinksUpToDate>
  <CharactersWithSpaces>4329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offise11</dc:creator>
  <cp:keywords/>
  <dc:description/>
  <cp:lastModifiedBy>Пользователь</cp:lastModifiedBy>
  <cp:revision>2</cp:revision>
  <cp:lastPrinted>2021-06-21T13:24:00Z</cp:lastPrinted>
  <dcterms:created xsi:type="dcterms:W3CDTF">2026-04-22T09:01:00Z</dcterms:created>
  <dcterms:modified xsi:type="dcterms:W3CDTF">2026-04-22T09:01:00Z</dcterms:modified>
</cp:coreProperties>
</file>